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</w:tblGrid>
      <w:tr w:rsidR="0096368D" w:rsidRPr="00A27059" w:rsidTr="000A4191">
        <w:tc>
          <w:tcPr>
            <w:tcW w:w="3537" w:type="dxa"/>
          </w:tcPr>
          <w:p w:rsidR="0096368D" w:rsidRPr="00157CE4" w:rsidRDefault="0096368D" w:rsidP="000A41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41653F" w:rsidRDefault="0041653F" w:rsidP="009636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Default="00517472" w:rsidP="009636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Pr="0096368D" w:rsidRDefault="00B16AAC" w:rsidP="00517472">
      <w:pPr>
        <w:spacing w:after="1" w:line="200" w:lineRule="atLeast"/>
        <w:jc w:val="center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СОГЛАШЕНИЕ </w:t>
      </w:r>
      <w:r w:rsidR="00517472" w:rsidRPr="0096368D">
        <w:rPr>
          <w:rFonts w:ascii="Times New Roman" w:hAnsi="Times New Roman" w:cs="Times New Roman"/>
          <w:sz w:val="28"/>
          <w:szCs w:val="28"/>
        </w:rPr>
        <w:t>О ПРЕДОСТАВЛЕНИИ ГРАНТА В ФОРМЕ СУБСИДИИ ИЗ БЮДЖЕТА ГОРОДА МОСКВЫ ЮРИДИЧЕСКИМ ЛИЦАМ, ИНДИВИДУАЛЬНЫМ ПРЕДПРИНИМАТЕЛЯМ</w:t>
      </w:r>
    </w:p>
    <w:p w:rsidR="00517472" w:rsidRPr="000A4191" w:rsidRDefault="00517472" w:rsidP="00517472">
      <w:pPr>
        <w:spacing w:after="1" w:line="20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17472" w:rsidRPr="000A4191" w:rsidRDefault="00517472" w:rsidP="00517472">
      <w:pPr>
        <w:spacing w:after="1" w:line="20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 xml:space="preserve">                                 г. Москва</w:t>
      </w:r>
    </w:p>
    <w:p w:rsidR="00517472" w:rsidRPr="000A4191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Pr="000A4191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 xml:space="preserve">"__" _________ 20___ г.         </w:t>
      </w:r>
      <w:r w:rsidR="00C61CF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A41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A4191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517472" w:rsidRPr="000A4191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6AAC" w:rsidRPr="00B16AAC" w:rsidRDefault="00C61CF6" w:rsidP="00B16AAC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Управа района Орехово-Борисово Южное города Москвы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</w:t>
      </w:r>
      <w:r w:rsidR="00B16AAC" w:rsidRPr="00B16AAC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B16AAC" w:rsidRPr="00504ED5" w:rsidRDefault="00B16AAC" w:rsidP="00504E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наименование органа исполнительной власти города Москвы, государственного</w:t>
      </w:r>
      <w:r w:rsid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казенного учреждения города Москвы, </w:t>
      </w:r>
      <w:r w:rsidR="00504ED5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уполномоченных на предоставление</w:t>
      </w:r>
      <w:r w:rsid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гранта</w:t>
      </w:r>
    </w:p>
    <w:p w:rsidR="00B16AAC" w:rsidRPr="00CF29E9" w:rsidRDefault="00B16AAC" w:rsidP="00B16AAC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6AAC">
        <w:rPr>
          <w:rFonts w:ascii="Times New Roman" w:hAnsi="Times New Roman" w:cs="Times New Roman"/>
          <w:sz w:val="28"/>
          <w:szCs w:val="28"/>
        </w:rPr>
        <w:t>которому как получателю средств бюджета города Москвы доведены лимиты</w:t>
      </w:r>
      <w:r w:rsidR="00504ED5">
        <w:rPr>
          <w:rFonts w:ascii="Times New Roman" w:hAnsi="Times New Roman" w:cs="Times New Roman"/>
          <w:sz w:val="28"/>
          <w:szCs w:val="28"/>
        </w:rPr>
        <w:t xml:space="preserve"> </w:t>
      </w:r>
      <w:r w:rsidRPr="00B16AAC">
        <w:rPr>
          <w:rFonts w:ascii="Times New Roman" w:hAnsi="Times New Roman" w:cs="Times New Roman"/>
          <w:sz w:val="28"/>
          <w:szCs w:val="28"/>
        </w:rPr>
        <w:t xml:space="preserve">бюджетных обязательств </w:t>
      </w:r>
      <w:r w:rsidR="00812268">
        <w:rPr>
          <w:rFonts w:ascii="Times New Roman" w:hAnsi="Times New Roman" w:cs="Times New Roman"/>
          <w:sz w:val="28"/>
          <w:szCs w:val="28"/>
        </w:rPr>
        <w:t>н</w:t>
      </w:r>
      <w:r w:rsidRPr="00B16AAC">
        <w:rPr>
          <w:rFonts w:ascii="Times New Roman" w:hAnsi="Times New Roman" w:cs="Times New Roman"/>
          <w:sz w:val="28"/>
          <w:szCs w:val="28"/>
        </w:rPr>
        <w:t xml:space="preserve">а предоставление гранта в </w:t>
      </w:r>
      <w:r w:rsidR="00812268">
        <w:rPr>
          <w:rFonts w:ascii="Times New Roman" w:hAnsi="Times New Roman" w:cs="Times New Roman"/>
          <w:sz w:val="28"/>
          <w:szCs w:val="28"/>
        </w:rPr>
        <w:t>ф</w:t>
      </w:r>
      <w:r w:rsidRPr="00B16AAC">
        <w:rPr>
          <w:rFonts w:ascii="Times New Roman" w:hAnsi="Times New Roman" w:cs="Times New Roman"/>
          <w:sz w:val="28"/>
          <w:szCs w:val="28"/>
        </w:rPr>
        <w:t>орме субсидии</w:t>
      </w:r>
      <w:r w:rsidR="00504ED5">
        <w:rPr>
          <w:rFonts w:ascii="Times New Roman" w:hAnsi="Times New Roman" w:cs="Times New Roman"/>
          <w:sz w:val="28"/>
          <w:szCs w:val="28"/>
        </w:rPr>
        <w:br/>
      </w:r>
      <w:r w:rsidRPr="00B16AAC">
        <w:rPr>
          <w:rFonts w:ascii="Times New Roman" w:hAnsi="Times New Roman" w:cs="Times New Roman"/>
          <w:sz w:val="28"/>
          <w:szCs w:val="28"/>
        </w:rPr>
        <w:t>в</w:t>
      </w:r>
      <w:r w:rsidR="00504ED5">
        <w:rPr>
          <w:rFonts w:ascii="Times New Roman" w:hAnsi="Times New Roman" w:cs="Times New Roman"/>
          <w:sz w:val="28"/>
          <w:szCs w:val="28"/>
        </w:rPr>
        <w:t xml:space="preserve"> </w:t>
      </w:r>
      <w:r w:rsidR="00C61CF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C61CF6" w:rsidRPr="00C61CF6">
        <w:rPr>
          <w:rFonts w:ascii="Times New Roman" w:hAnsi="Times New Roman" w:cs="Times New Roman"/>
          <w:sz w:val="28"/>
          <w:szCs w:val="28"/>
          <w:u w:val="single"/>
        </w:rPr>
        <w:t>п. 7 ст</w:t>
      </w:r>
      <w:r w:rsidR="00C61CF6">
        <w:rPr>
          <w:rFonts w:ascii="Times New Roman" w:hAnsi="Times New Roman" w:cs="Times New Roman"/>
          <w:sz w:val="28"/>
          <w:szCs w:val="28"/>
          <w:u w:val="single"/>
        </w:rPr>
        <w:t xml:space="preserve">атьи 78 </w:t>
      </w:r>
      <w:r w:rsidR="00C61CF6" w:rsidRPr="00C61CF6">
        <w:rPr>
          <w:rFonts w:ascii="Times New Roman" w:hAnsi="Times New Roman" w:cs="Times New Roman"/>
          <w:sz w:val="28"/>
          <w:szCs w:val="28"/>
          <w:u w:val="single"/>
        </w:rPr>
        <w:t>Бюджетного</w:t>
      </w:r>
      <w:r w:rsidR="00CF29E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61CF6" w:rsidRPr="00C61CF6">
        <w:rPr>
          <w:rFonts w:ascii="Times New Roman" w:hAnsi="Times New Roman" w:cs="Times New Roman"/>
          <w:sz w:val="28"/>
          <w:szCs w:val="28"/>
          <w:u w:val="single"/>
        </w:rPr>
        <w:t xml:space="preserve"> кодекса </w:t>
      </w:r>
      <w:r w:rsidR="00C61CF6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61CF6" w:rsidRPr="00C61CF6">
        <w:rPr>
          <w:rFonts w:ascii="Times New Roman" w:hAnsi="Times New Roman" w:cs="Times New Roman"/>
          <w:sz w:val="28"/>
          <w:szCs w:val="28"/>
          <w:u w:val="single"/>
        </w:rPr>
        <w:t>Российской Федерации</w:t>
      </w:r>
      <w:r w:rsidR="00CF29E9">
        <w:rPr>
          <w:rFonts w:ascii="Times New Roman" w:hAnsi="Times New Roman" w:cs="Times New Roman"/>
          <w:sz w:val="28"/>
          <w:szCs w:val="28"/>
          <w:u w:val="single"/>
        </w:rPr>
        <w:t>,</w:t>
      </w:r>
    </w:p>
    <w:p w:rsidR="00B16AAC" w:rsidRPr="00504ED5" w:rsidRDefault="00B16AAC" w:rsidP="00B16AAC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ссылка на </w:t>
      </w:r>
      <w:hyperlink r:id="rId9" w:history="1">
        <w:r w:rsidRPr="00504ED5">
          <w:rPr>
            <w:rFonts w:ascii="Times New Roman" w:hAnsi="Times New Roman" w:cs="Times New Roman"/>
            <w:color w:val="0D0D0D" w:themeColor="text1" w:themeTint="F2"/>
            <w:sz w:val="24"/>
            <w:szCs w:val="24"/>
            <w:vertAlign w:val="superscript"/>
          </w:rPr>
          <w:t>пункт 7 статьи 78</w:t>
        </w:r>
      </w:hyperlink>
      <w:r w:rsidRPr="00504ED5">
        <w:rPr>
          <w:rFonts w:ascii="Times New Roman" w:hAnsi="Times New Roman" w:cs="Times New Roman"/>
          <w:color w:val="0D0D0D" w:themeColor="text1" w:themeTint="F2"/>
          <w:sz w:val="24"/>
          <w:szCs w:val="24"/>
          <w:vertAlign w:val="superscript"/>
        </w:rPr>
        <w:t xml:space="preserve"> или </w:t>
      </w:r>
      <w:hyperlink r:id="rId10" w:history="1">
        <w:r w:rsidRPr="00504ED5">
          <w:rPr>
            <w:rFonts w:ascii="Times New Roman" w:hAnsi="Times New Roman" w:cs="Times New Roman"/>
            <w:color w:val="0D0D0D" w:themeColor="text1" w:themeTint="F2"/>
            <w:sz w:val="24"/>
            <w:szCs w:val="24"/>
            <w:vertAlign w:val="superscript"/>
          </w:rPr>
          <w:t>пункт 4 статьи 78.1</w:t>
        </w:r>
      </w:hyperlink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 Бюджетного кодекса</w:t>
      </w:r>
      <w:r w:rsid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Российской Федерации</w:t>
      </w:r>
    </w:p>
    <w:p w:rsidR="00CF29E9" w:rsidRDefault="00B16AAC" w:rsidP="00B16AAC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6AAC">
        <w:rPr>
          <w:rFonts w:ascii="Times New Roman" w:hAnsi="Times New Roman" w:cs="Times New Roman"/>
          <w:sz w:val="28"/>
          <w:szCs w:val="28"/>
        </w:rPr>
        <w:t>именуемый в дальнейшем «Уполномоченный орган», в лице</w:t>
      </w:r>
      <w:r w:rsidR="00CF29E9">
        <w:rPr>
          <w:rFonts w:ascii="Times New Roman" w:hAnsi="Times New Roman" w:cs="Times New Roman"/>
          <w:sz w:val="28"/>
          <w:szCs w:val="28"/>
        </w:rPr>
        <w:t xml:space="preserve">  </w:t>
      </w:r>
      <w:r w:rsidR="00CF29E9">
        <w:rPr>
          <w:rFonts w:ascii="Times New Roman" w:hAnsi="Times New Roman" w:cs="Times New Roman"/>
          <w:sz w:val="28"/>
          <w:szCs w:val="28"/>
          <w:u w:val="single"/>
        </w:rPr>
        <w:t>главы    управы</w:t>
      </w:r>
    </w:p>
    <w:p w:rsidR="00B16AAC" w:rsidRPr="00B16AAC" w:rsidRDefault="00CF29E9" w:rsidP="00B16AAC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Козельской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Валентины Дмитриевны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</w:t>
      </w:r>
      <w:r w:rsidR="00B16AAC" w:rsidRPr="00B16AAC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B16AAC" w:rsidRPr="00504ED5" w:rsidRDefault="00B16AAC" w:rsidP="00504E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наименование должности, а также фамилия, имя, отчество руководителя</w:t>
      </w:r>
      <w:r w:rsid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Уполномоченного органа (казенного учреждения) </w:t>
      </w:r>
      <w:r w:rsidR="00504ED5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или уполномоченного им лица</w:t>
      </w:r>
    </w:p>
    <w:p w:rsidR="00CF29E9" w:rsidRDefault="00B16AAC" w:rsidP="00CF29E9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6AAC">
        <w:rPr>
          <w:rFonts w:ascii="Times New Roman" w:hAnsi="Times New Roman" w:cs="Times New Roman"/>
          <w:sz w:val="28"/>
          <w:szCs w:val="28"/>
        </w:rPr>
        <w:t xml:space="preserve"> действующего на основании</w:t>
      </w:r>
      <w:r w:rsidR="00CF29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F29E9" w:rsidRPr="00CF29E9">
        <w:rPr>
          <w:rFonts w:ascii="Times New Roman" w:hAnsi="Times New Roman" w:cs="Times New Roman"/>
          <w:sz w:val="28"/>
          <w:szCs w:val="28"/>
          <w:u w:val="single"/>
        </w:rPr>
        <w:t xml:space="preserve">Положения </w:t>
      </w:r>
      <w:r w:rsidR="00CF29E9" w:rsidRPr="00CF29E9">
        <w:rPr>
          <w:rFonts w:ascii="Times New Roman" w:hAnsi="Times New Roman" w:cs="Times New Roman"/>
          <w:sz w:val="28"/>
          <w:szCs w:val="28"/>
          <w:u w:val="single"/>
        </w:rPr>
        <w:t xml:space="preserve">об управе района города Москвы, </w:t>
      </w:r>
    </w:p>
    <w:p w:rsidR="00B16AAC" w:rsidRPr="00CF29E9" w:rsidRDefault="00CF29E9" w:rsidP="00CF29E9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29E9">
        <w:rPr>
          <w:rFonts w:ascii="Times New Roman" w:hAnsi="Times New Roman" w:cs="Times New Roman"/>
          <w:sz w:val="28"/>
          <w:szCs w:val="28"/>
          <w:u w:val="single"/>
        </w:rPr>
        <w:t>утвержденного постановлением Правительст</w:t>
      </w:r>
      <w:r>
        <w:rPr>
          <w:rFonts w:ascii="Times New Roman" w:hAnsi="Times New Roman" w:cs="Times New Roman"/>
          <w:sz w:val="28"/>
          <w:szCs w:val="28"/>
          <w:u w:val="single"/>
        </w:rPr>
        <w:t>ва Москвы № 157-ПП от 24.02.2010</w:t>
      </w:r>
      <w:r w:rsidRPr="00CF29E9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B16AAC" w:rsidRPr="00CF29E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6B51B7" w:rsidRPr="00184A0F">
        <w:rPr>
          <w:rStyle w:val="af5"/>
          <w:rFonts w:ascii="Times New Roman" w:hAnsi="Times New Roman" w:cs="Times New Roman"/>
          <w:sz w:val="44"/>
          <w:szCs w:val="44"/>
        </w:rPr>
        <w:endnoteReference w:customMarkFollows="1" w:id="1"/>
        <w:sym w:font="Symbol" w:char="F0D6"/>
      </w:r>
      <w:r w:rsidR="00B16AAC" w:rsidRPr="00B16AAC">
        <w:rPr>
          <w:rFonts w:ascii="Times New Roman" w:hAnsi="Times New Roman" w:cs="Times New Roman"/>
          <w:sz w:val="28"/>
          <w:szCs w:val="28"/>
        </w:rPr>
        <w:t xml:space="preserve">с одной стороны, и___________________________________________________, </w:t>
      </w:r>
    </w:p>
    <w:p w:rsidR="00B16AAC" w:rsidRPr="00504ED5" w:rsidRDefault="00B16AAC" w:rsidP="00504ED5">
      <w:pPr>
        <w:spacing w:after="1" w:line="200" w:lineRule="atLeast"/>
        <w:ind w:left="241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наименование юридического лица, индивидуального предпринимателя</w:t>
      </w:r>
    </w:p>
    <w:p w:rsidR="00812268" w:rsidRDefault="00184A0F" w:rsidP="00B16AAC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84A0F">
        <w:rPr>
          <w:rStyle w:val="af5"/>
          <w:rFonts w:ascii="Times New Roman" w:hAnsi="Times New Roman" w:cs="Times New Roman"/>
          <w:sz w:val="48"/>
          <w:szCs w:val="48"/>
        </w:rPr>
        <w:endnoteReference w:customMarkFollows="1" w:id="2"/>
        <w:sym w:font="Symbol" w:char="F0D6"/>
      </w:r>
      <w:r w:rsidR="00B16AAC" w:rsidRPr="00B16AAC">
        <w:rPr>
          <w:rFonts w:ascii="Times New Roman" w:hAnsi="Times New Roman" w:cs="Times New Roman"/>
          <w:sz w:val="28"/>
          <w:szCs w:val="28"/>
        </w:rPr>
        <w:t>именуемый</w:t>
      </w:r>
      <w:r w:rsidR="00812268">
        <w:rPr>
          <w:rFonts w:ascii="Times New Roman" w:hAnsi="Times New Roman" w:cs="Times New Roman"/>
          <w:sz w:val="28"/>
          <w:szCs w:val="28"/>
        </w:rPr>
        <w:t xml:space="preserve"> </w:t>
      </w:r>
      <w:r w:rsidR="00B16AAC" w:rsidRPr="00B16AAC">
        <w:rPr>
          <w:rFonts w:ascii="Times New Roman" w:hAnsi="Times New Roman" w:cs="Times New Roman"/>
          <w:sz w:val="28"/>
          <w:szCs w:val="28"/>
        </w:rPr>
        <w:t>в</w:t>
      </w:r>
      <w:r w:rsidR="00812268">
        <w:rPr>
          <w:rFonts w:ascii="Times New Roman" w:hAnsi="Times New Roman" w:cs="Times New Roman"/>
          <w:sz w:val="28"/>
          <w:szCs w:val="28"/>
        </w:rPr>
        <w:t xml:space="preserve"> </w:t>
      </w:r>
      <w:r w:rsidR="00B16AAC" w:rsidRPr="00B16AAC">
        <w:rPr>
          <w:rFonts w:ascii="Times New Roman" w:hAnsi="Times New Roman" w:cs="Times New Roman"/>
          <w:sz w:val="28"/>
          <w:szCs w:val="28"/>
        </w:rPr>
        <w:t>дальнейшем</w:t>
      </w:r>
      <w:r w:rsidR="00812268">
        <w:rPr>
          <w:rFonts w:ascii="Times New Roman" w:hAnsi="Times New Roman" w:cs="Times New Roman"/>
          <w:sz w:val="28"/>
          <w:szCs w:val="28"/>
        </w:rPr>
        <w:t xml:space="preserve"> </w:t>
      </w:r>
      <w:r w:rsidR="00B16AAC" w:rsidRPr="00B16AAC">
        <w:rPr>
          <w:rFonts w:ascii="Times New Roman" w:hAnsi="Times New Roman" w:cs="Times New Roman"/>
          <w:sz w:val="28"/>
          <w:szCs w:val="28"/>
        </w:rPr>
        <w:t>«Получатель»,</w:t>
      </w:r>
      <w:r w:rsidR="00812268">
        <w:rPr>
          <w:rFonts w:ascii="Times New Roman" w:hAnsi="Times New Roman" w:cs="Times New Roman"/>
          <w:sz w:val="28"/>
          <w:szCs w:val="28"/>
        </w:rPr>
        <w:t xml:space="preserve"> </w:t>
      </w:r>
      <w:r w:rsidR="00B16AAC" w:rsidRPr="00B16AAC">
        <w:rPr>
          <w:rFonts w:ascii="Times New Roman" w:hAnsi="Times New Roman" w:cs="Times New Roman"/>
          <w:sz w:val="28"/>
          <w:szCs w:val="28"/>
        </w:rPr>
        <w:t xml:space="preserve">в </w:t>
      </w:r>
      <w:r w:rsidR="00812268">
        <w:rPr>
          <w:rFonts w:ascii="Times New Roman" w:hAnsi="Times New Roman" w:cs="Times New Roman"/>
          <w:sz w:val="28"/>
          <w:szCs w:val="28"/>
        </w:rPr>
        <w:t>л</w:t>
      </w:r>
      <w:r w:rsidR="00B16AAC" w:rsidRPr="00B16AAC">
        <w:rPr>
          <w:rFonts w:ascii="Times New Roman" w:hAnsi="Times New Roman" w:cs="Times New Roman"/>
          <w:sz w:val="28"/>
          <w:szCs w:val="28"/>
        </w:rPr>
        <w:t>ице__________________________</w:t>
      </w:r>
    </w:p>
    <w:p w:rsidR="00B16AAC" w:rsidRPr="00B16AAC" w:rsidRDefault="00812268" w:rsidP="00B16AAC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B16AAC" w:rsidRPr="00B16AAC">
        <w:rPr>
          <w:rFonts w:ascii="Times New Roman" w:hAnsi="Times New Roman" w:cs="Times New Roman"/>
          <w:sz w:val="28"/>
          <w:szCs w:val="28"/>
        </w:rPr>
        <w:t>,</w:t>
      </w:r>
    </w:p>
    <w:p w:rsidR="00B16AAC" w:rsidRPr="00504ED5" w:rsidRDefault="00B16AAC" w:rsidP="00504E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наименование должности, а также фамилия, имя, отчество</w:t>
      </w:r>
      <w:r w:rsid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лица, представляющего Получателя, или уполномоченного им лица</w:t>
      </w:r>
    </w:p>
    <w:p w:rsidR="00B16AAC" w:rsidRPr="00B16AAC" w:rsidRDefault="00184A0F" w:rsidP="00B16AAC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84A0F">
        <w:rPr>
          <w:rStyle w:val="af5"/>
          <w:rFonts w:ascii="Times New Roman" w:hAnsi="Times New Roman" w:cs="Times New Roman"/>
          <w:sz w:val="48"/>
          <w:szCs w:val="48"/>
        </w:rPr>
        <w:endnoteReference w:customMarkFollows="1" w:id="3"/>
        <w:sym w:font="Symbol" w:char="F0D6"/>
      </w:r>
      <w:r w:rsidR="00B16AAC" w:rsidRPr="00B16AAC">
        <w:rPr>
          <w:rFonts w:ascii="Times New Roman" w:hAnsi="Times New Roman" w:cs="Times New Roman"/>
          <w:sz w:val="28"/>
          <w:szCs w:val="28"/>
        </w:rPr>
        <w:t>действующего</w:t>
      </w:r>
      <w:r w:rsidR="00E76E90">
        <w:rPr>
          <w:rFonts w:ascii="Times New Roman" w:hAnsi="Times New Roman" w:cs="Times New Roman"/>
          <w:sz w:val="28"/>
          <w:szCs w:val="28"/>
        </w:rPr>
        <w:t xml:space="preserve"> </w:t>
      </w:r>
      <w:r w:rsidR="00B16AAC" w:rsidRPr="00B16AAC">
        <w:rPr>
          <w:rFonts w:ascii="Times New Roman" w:hAnsi="Times New Roman" w:cs="Times New Roman"/>
          <w:sz w:val="28"/>
          <w:szCs w:val="28"/>
        </w:rPr>
        <w:t xml:space="preserve">на </w:t>
      </w:r>
      <w:r w:rsidR="00E76E90">
        <w:rPr>
          <w:rFonts w:ascii="Times New Roman" w:hAnsi="Times New Roman" w:cs="Times New Roman"/>
          <w:sz w:val="28"/>
          <w:szCs w:val="28"/>
        </w:rPr>
        <w:t>о</w:t>
      </w:r>
      <w:r w:rsidR="00B16AAC" w:rsidRPr="00B16AAC">
        <w:rPr>
          <w:rFonts w:ascii="Times New Roman" w:hAnsi="Times New Roman" w:cs="Times New Roman"/>
          <w:sz w:val="28"/>
          <w:szCs w:val="28"/>
        </w:rPr>
        <w:t>сновании___________________________________________</w:t>
      </w:r>
      <w:r w:rsidR="00504ED5">
        <w:rPr>
          <w:rFonts w:ascii="Times New Roman" w:hAnsi="Times New Roman" w:cs="Times New Roman"/>
          <w:sz w:val="28"/>
          <w:szCs w:val="28"/>
        </w:rPr>
        <w:t>,</w:t>
      </w:r>
      <w:r w:rsidR="00B16AAC" w:rsidRPr="00B16A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AAC" w:rsidRPr="00504ED5" w:rsidRDefault="00B16AAC" w:rsidP="00504ED5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реквизиты устава юридического лица, свидетельства о</w:t>
      </w:r>
      <w:r w:rsid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государственной регистрации индивидуального предпринимателя,</w:t>
      </w:r>
      <w:r w:rsidR="00504E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04ED5">
        <w:rPr>
          <w:rFonts w:ascii="Times New Roman" w:hAnsi="Times New Roman" w:cs="Times New Roman"/>
          <w:sz w:val="24"/>
          <w:szCs w:val="24"/>
          <w:vertAlign w:val="superscript"/>
        </w:rPr>
        <w:t>доверенности</w:t>
      </w:r>
    </w:p>
    <w:p w:rsidR="00517472" w:rsidRDefault="00517472" w:rsidP="00B16AAC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 xml:space="preserve">с другой стороны, далее именуемые </w:t>
      </w:r>
      <w:r>
        <w:rPr>
          <w:rFonts w:ascii="Times New Roman" w:hAnsi="Times New Roman" w:cs="Times New Roman"/>
          <w:sz w:val="28"/>
          <w:szCs w:val="28"/>
        </w:rPr>
        <w:t>«С</w:t>
      </w:r>
      <w:r w:rsidRPr="000A4191">
        <w:rPr>
          <w:rFonts w:ascii="Times New Roman" w:hAnsi="Times New Roman" w:cs="Times New Roman"/>
          <w:sz w:val="28"/>
          <w:szCs w:val="28"/>
        </w:rPr>
        <w:t>тороны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A4191">
        <w:rPr>
          <w:rFonts w:ascii="Times New Roman" w:hAnsi="Times New Roman" w:cs="Times New Roman"/>
          <w:sz w:val="28"/>
          <w:szCs w:val="28"/>
        </w:rPr>
        <w:t>, в соответствии с Бюджетным</w:t>
      </w:r>
      <w:r w:rsidR="0067215B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0A4191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кодексом</w:t>
        </w:r>
      </w:hyperlink>
      <w:r w:rsidRPr="000A41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A419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A41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Pr="00A31B3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Порядком предоставления грантов в форме субсидий из бюджета города Москвы юридическим лицам, индивидуальным предпринимателям и физическим лицам, утвержденным постановлением Правительства Москвы от 29 ноября 2021 г. № 1849-ПП «О предоставлении субсидий, грантов в форме субсидий из бюджета города Москвы юридическим лицам, индивидуальным предпринимателям и физическим лицам»</w:t>
      </w:r>
      <w:r w:rsidRPr="000A41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D33" w:rsidRPr="006B51B7">
        <w:rPr>
          <w:rFonts w:ascii="Times New Roman" w:hAnsi="Times New Roman" w:cs="Times New Roman"/>
          <w:sz w:val="28"/>
          <w:szCs w:val="28"/>
        </w:rPr>
        <w:t>постановлением Правительства Москвы от 24</w:t>
      </w:r>
      <w:r w:rsidR="00504ED5">
        <w:rPr>
          <w:rFonts w:ascii="Times New Roman" w:hAnsi="Times New Roman" w:cs="Times New Roman"/>
          <w:sz w:val="28"/>
          <w:szCs w:val="28"/>
        </w:rPr>
        <w:t xml:space="preserve"> мая </w:t>
      </w:r>
      <w:r w:rsidR="00310D33" w:rsidRPr="006B51B7">
        <w:rPr>
          <w:rFonts w:ascii="Times New Roman" w:hAnsi="Times New Roman" w:cs="Times New Roman"/>
          <w:sz w:val="28"/>
          <w:szCs w:val="28"/>
        </w:rPr>
        <w:t xml:space="preserve">2022 </w:t>
      </w:r>
      <w:r w:rsidR="00504ED5">
        <w:rPr>
          <w:rFonts w:ascii="Times New Roman" w:hAnsi="Times New Roman" w:cs="Times New Roman"/>
          <w:sz w:val="28"/>
          <w:szCs w:val="28"/>
        </w:rPr>
        <w:t>г. №</w:t>
      </w:r>
      <w:r w:rsidR="00310D33" w:rsidRPr="006B51B7">
        <w:rPr>
          <w:rFonts w:ascii="Times New Roman" w:hAnsi="Times New Roman" w:cs="Times New Roman"/>
          <w:sz w:val="28"/>
          <w:szCs w:val="28"/>
        </w:rPr>
        <w:t xml:space="preserve"> 921-ПП </w:t>
      </w:r>
      <w:r w:rsidR="00504ED5">
        <w:rPr>
          <w:rFonts w:ascii="Times New Roman" w:hAnsi="Times New Roman" w:cs="Times New Roman"/>
          <w:sz w:val="28"/>
          <w:szCs w:val="28"/>
        </w:rPr>
        <w:t>«</w:t>
      </w:r>
      <w:r w:rsidR="00310D33" w:rsidRPr="006B51B7">
        <w:rPr>
          <w:rFonts w:ascii="Times New Roman" w:hAnsi="Times New Roman" w:cs="Times New Roman"/>
          <w:sz w:val="28"/>
          <w:szCs w:val="28"/>
        </w:rPr>
        <w:t>О дополнительных мерах поддержки отдельных категорий граждан, индивидуальных предпринимателей и юридических лиц в условиях санкций</w:t>
      </w:r>
      <w:r w:rsidR="00504ED5">
        <w:rPr>
          <w:rFonts w:ascii="Times New Roman" w:hAnsi="Times New Roman" w:cs="Times New Roman"/>
          <w:sz w:val="28"/>
          <w:szCs w:val="28"/>
        </w:rPr>
        <w:t>»,</w:t>
      </w:r>
      <w:r w:rsidR="00591538" w:rsidRPr="006B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538" w:rsidRPr="006B51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совместным приказом Главного контрольного управления города Москвы, Департамента торговли и услуг города Москвы, Департамента транспорта и развития дорожно-транспортной инфраструктуры города Москвы, Государственной инспекции по контролю за использованием объектов недвижимости города Москвы, Комитета государственного строительного надзора города Москвы от 26 мая 2022 г. </w:t>
      </w:r>
      <w:r w:rsidR="00504E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91538" w:rsidRPr="006B51B7">
        <w:rPr>
          <w:rFonts w:ascii="Times New Roman" w:eastAsia="Times New Roman" w:hAnsi="Times New Roman" w:cs="Times New Roman"/>
          <w:sz w:val="28"/>
          <w:szCs w:val="28"/>
          <w:lang w:eastAsia="ru-RU"/>
        </w:rPr>
        <w:t>№ 30/22/61-02-212/22/ПР-95/22/210 «Об утверждении Порядка предоставления дополнительных мер поддержки отдельным категориям граждан, индивидуальным предпринимателям и юридическим лицам в условиях санкций»</w:t>
      </w:r>
      <w:r w:rsidRPr="000A4191">
        <w:rPr>
          <w:rFonts w:ascii="Times New Roman" w:hAnsi="Times New Roman" w:cs="Times New Roman"/>
          <w:sz w:val="28"/>
          <w:szCs w:val="28"/>
        </w:rPr>
        <w:t xml:space="preserve">, заключили настоящий договор (соглашение) (далее </w:t>
      </w:r>
      <w:r w:rsidR="00287A13">
        <w:rPr>
          <w:rFonts w:ascii="Times New Roman" w:hAnsi="Times New Roman" w:cs="Times New Roman"/>
          <w:sz w:val="28"/>
          <w:szCs w:val="28"/>
        </w:rPr>
        <w:t>–</w:t>
      </w:r>
      <w:r w:rsidR="00504ED5">
        <w:rPr>
          <w:rFonts w:ascii="Times New Roman" w:hAnsi="Times New Roman" w:cs="Times New Roman"/>
          <w:sz w:val="28"/>
          <w:szCs w:val="28"/>
        </w:rPr>
        <w:t xml:space="preserve"> </w:t>
      </w:r>
      <w:r w:rsidRPr="000A4191">
        <w:rPr>
          <w:rFonts w:ascii="Times New Roman" w:hAnsi="Times New Roman" w:cs="Times New Roman"/>
          <w:sz w:val="28"/>
          <w:szCs w:val="28"/>
        </w:rPr>
        <w:t>Соглашение</w:t>
      </w:r>
      <w:r w:rsidR="00287A13">
        <w:rPr>
          <w:rFonts w:ascii="Times New Roman" w:hAnsi="Times New Roman" w:cs="Times New Roman"/>
          <w:sz w:val="28"/>
          <w:szCs w:val="28"/>
        </w:rPr>
        <w:t>)</w:t>
      </w:r>
      <w:r w:rsidRPr="000A4191">
        <w:rPr>
          <w:rFonts w:ascii="Times New Roman" w:hAnsi="Times New Roman" w:cs="Times New Roman"/>
          <w:sz w:val="28"/>
          <w:szCs w:val="28"/>
        </w:rPr>
        <w:t xml:space="preserve"> о нижеследующем.</w:t>
      </w:r>
    </w:p>
    <w:p w:rsidR="00517472" w:rsidRPr="000A4191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Pr="000A4191" w:rsidRDefault="00517472" w:rsidP="0051747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517472" w:rsidRPr="000A4191" w:rsidRDefault="00517472" w:rsidP="00517472">
      <w:pPr>
        <w:spacing w:after="1" w:line="20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17472" w:rsidRPr="000A4191" w:rsidRDefault="00517472" w:rsidP="00504ED5">
      <w:pPr>
        <w:spacing w:after="1" w:line="2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 xml:space="preserve">1.1. Предметом настоящего Соглашения является предоставление </w:t>
      </w:r>
      <w:r w:rsidR="00504ED5">
        <w:rPr>
          <w:rFonts w:ascii="Times New Roman" w:hAnsi="Times New Roman" w:cs="Times New Roman"/>
          <w:sz w:val="28"/>
          <w:szCs w:val="28"/>
        </w:rPr>
        <w:br/>
      </w:r>
      <w:r w:rsidRPr="000A4191">
        <w:rPr>
          <w:rFonts w:ascii="Times New Roman" w:hAnsi="Times New Roman" w:cs="Times New Roman"/>
          <w:sz w:val="28"/>
          <w:szCs w:val="28"/>
        </w:rPr>
        <w:t>в</w:t>
      </w:r>
      <w:r w:rsidR="00504ED5">
        <w:rPr>
          <w:rFonts w:ascii="Times New Roman" w:hAnsi="Times New Roman" w:cs="Times New Roman"/>
          <w:sz w:val="28"/>
          <w:szCs w:val="28"/>
        </w:rPr>
        <w:t xml:space="preserve"> </w:t>
      </w:r>
      <w:r w:rsidRPr="000A4191">
        <w:rPr>
          <w:rFonts w:ascii="Times New Roman" w:hAnsi="Times New Roman" w:cs="Times New Roman"/>
          <w:sz w:val="28"/>
          <w:szCs w:val="28"/>
        </w:rPr>
        <w:t>20</w:t>
      </w:r>
      <w:r w:rsidR="00E05533" w:rsidRPr="00E05533">
        <w:rPr>
          <w:rFonts w:ascii="Times New Roman" w:hAnsi="Times New Roman" w:cs="Times New Roman"/>
          <w:sz w:val="28"/>
          <w:szCs w:val="28"/>
        </w:rPr>
        <w:t xml:space="preserve">22 </w:t>
      </w:r>
      <w:r w:rsidRPr="000A4191">
        <w:rPr>
          <w:rFonts w:ascii="Times New Roman" w:hAnsi="Times New Roman" w:cs="Times New Roman"/>
          <w:sz w:val="28"/>
          <w:szCs w:val="28"/>
        </w:rPr>
        <w:t>году Получателю Уполномоченным органом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1B7">
        <w:rPr>
          <w:rFonts w:ascii="Times New Roman" w:hAnsi="Times New Roman" w:cs="Times New Roman"/>
          <w:sz w:val="28"/>
          <w:szCs w:val="28"/>
        </w:rPr>
        <w:t>с решением</w:t>
      </w:r>
      <w:r w:rsidR="00591538">
        <w:rPr>
          <w:rFonts w:ascii="Times New Roman" w:hAnsi="Times New Roman" w:cs="Times New Roman"/>
          <w:sz w:val="28"/>
          <w:szCs w:val="28"/>
        </w:rPr>
        <w:t xml:space="preserve"> Уполномоченного органа </w:t>
      </w:r>
      <w:r w:rsidR="00B16AAC" w:rsidRPr="000A4191">
        <w:rPr>
          <w:rFonts w:ascii="Times New Roman" w:hAnsi="Times New Roman" w:cs="Times New Roman"/>
          <w:sz w:val="28"/>
          <w:szCs w:val="28"/>
        </w:rPr>
        <w:t>_______________________</w:t>
      </w:r>
      <w:r w:rsidRPr="000A4191">
        <w:rPr>
          <w:rFonts w:ascii="Times New Roman" w:hAnsi="Times New Roman" w:cs="Times New Roman"/>
          <w:sz w:val="28"/>
          <w:szCs w:val="28"/>
        </w:rPr>
        <w:t xml:space="preserve"> гранта в форме субсидии из бюджета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 (далее - Грант) на </w:t>
      </w:r>
      <w:r w:rsidR="00310D33" w:rsidRPr="00310D33">
        <w:rPr>
          <w:rFonts w:ascii="Times New Roman" w:hAnsi="Times New Roman" w:cs="Times New Roman"/>
          <w:sz w:val="28"/>
          <w:szCs w:val="28"/>
        </w:rPr>
        <w:t>дополнительные меры поддержки индивидуальных предпринимателей и юридических лиц в городе Москве в форме единовременной компенсации (далее - компенсация)</w:t>
      </w:r>
      <w:r w:rsidR="00504ED5">
        <w:rPr>
          <w:rFonts w:ascii="Times New Roman" w:hAnsi="Times New Roman" w:cs="Times New Roman"/>
          <w:sz w:val="28"/>
          <w:szCs w:val="28"/>
        </w:rPr>
        <w:t>.</w:t>
      </w:r>
    </w:p>
    <w:p w:rsidR="00517472" w:rsidRPr="00517472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4191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517472" w:rsidRPr="000A4191" w:rsidRDefault="00517472" w:rsidP="00504ED5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>1.2. Грант предоставляется в пределах бюджетных ассигнований,</w:t>
      </w:r>
      <w:r w:rsidR="00504ED5">
        <w:rPr>
          <w:rFonts w:ascii="Times New Roman" w:hAnsi="Times New Roman" w:cs="Times New Roman"/>
          <w:sz w:val="28"/>
          <w:szCs w:val="28"/>
        </w:rPr>
        <w:t xml:space="preserve"> </w:t>
      </w:r>
      <w:r w:rsidRPr="000A4191">
        <w:rPr>
          <w:rFonts w:ascii="Times New Roman" w:hAnsi="Times New Roman" w:cs="Times New Roman"/>
          <w:sz w:val="28"/>
          <w:szCs w:val="28"/>
        </w:rPr>
        <w:t>предусмотренных Уполномоченному органу по коду классификации расходов</w:t>
      </w:r>
    </w:p>
    <w:p w:rsidR="00517472" w:rsidRPr="000A4191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F29E9">
        <w:rPr>
          <w:rFonts w:ascii="Times New Roman" w:hAnsi="Times New Roman" w:cs="Times New Roman"/>
          <w:sz w:val="28"/>
          <w:szCs w:val="28"/>
        </w:rPr>
        <w:t xml:space="preserve">  </w:t>
      </w:r>
      <w:r w:rsidR="00CF29E9">
        <w:rPr>
          <w:rFonts w:ascii="Times New Roman" w:hAnsi="Times New Roman" w:cs="Times New Roman"/>
          <w:b/>
          <w:sz w:val="28"/>
          <w:szCs w:val="28"/>
          <w:u w:val="single"/>
        </w:rPr>
        <w:t>991 0113 35Г0106000 813 000</w:t>
      </w:r>
      <w:r w:rsidRPr="000A4191">
        <w:rPr>
          <w:rFonts w:ascii="Times New Roman" w:hAnsi="Times New Roman" w:cs="Times New Roman"/>
          <w:sz w:val="28"/>
          <w:szCs w:val="28"/>
        </w:rPr>
        <w:t>.</w:t>
      </w:r>
    </w:p>
    <w:p w:rsidR="00517472" w:rsidRPr="000A4191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17472" w:rsidRPr="000A4191" w:rsidRDefault="00517472" w:rsidP="00517472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>1.3. Грант предоставляется Получателю в размере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E6672A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0A41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472" w:rsidRPr="00504ED5" w:rsidRDefault="00517472" w:rsidP="00504ED5">
      <w:pPr>
        <w:spacing w:after="1" w:line="200" w:lineRule="atLeast"/>
        <w:ind w:left="666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04ED5">
        <w:rPr>
          <w:rFonts w:ascii="Times New Roman" w:hAnsi="Times New Roman" w:cs="Times New Roman"/>
          <w:sz w:val="28"/>
          <w:szCs w:val="28"/>
          <w:vertAlign w:val="superscript"/>
        </w:rPr>
        <w:t>(сумма цифрами)</w:t>
      </w:r>
    </w:p>
    <w:p w:rsidR="00517472" w:rsidRPr="0045392B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32"/>
          <w:szCs w:val="32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(______________</w:t>
      </w:r>
      <w:r w:rsidR="00E05533">
        <w:rPr>
          <w:rFonts w:ascii="Times New Roman" w:hAnsi="Times New Roman" w:cs="Times New Roman"/>
          <w:sz w:val="28"/>
          <w:szCs w:val="28"/>
        </w:rPr>
        <w:t>____________</w:t>
      </w:r>
      <w:r w:rsidR="00504ED5">
        <w:rPr>
          <w:rFonts w:ascii="Times New Roman" w:hAnsi="Times New Roman" w:cs="Times New Roman"/>
          <w:sz w:val="28"/>
          <w:szCs w:val="28"/>
        </w:rPr>
        <w:t>_____________________________</w:t>
      </w:r>
      <w:r w:rsidR="00E05533">
        <w:rPr>
          <w:rFonts w:ascii="Times New Roman" w:hAnsi="Times New Roman" w:cs="Times New Roman"/>
          <w:sz w:val="28"/>
          <w:szCs w:val="28"/>
        </w:rPr>
        <w:t>)</w:t>
      </w:r>
      <w:r w:rsidR="00504ED5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05533">
        <w:rPr>
          <w:rFonts w:ascii="Times New Roman" w:hAnsi="Times New Roman" w:cs="Times New Roman"/>
          <w:sz w:val="28"/>
          <w:szCs w:val="28"/>
        </w:rPr>
        <w:t>.</w:t>
      </w:r>
    </w:p>
    <w:p w:rsidR="00517472" w:rsidRPr="00504ED5" w:rsidRDefault="00517472" w:rsidP="00504ED5">
      <w:pPr>
        <w:spacing w:after="1" w:line="200" w:lineRule="atLeast"/>
        <w:ind w:right="1842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04ED5">
        <w:rPr>
          <w:rFonts w:ascii="Times New Roman" w:hAnsi="Times New Roman" w:cs="Times New Roman"/>
          <w:sz w:val="28"/>
          <w:szCs w:val="28"/>
          <w:vertAlign w:val="superscript"/>
        </w:rPr>
        <w:t>(сумма прописью)</w:t>
      </w:r>
    </w:p>
    <w:p w:rsidR="00517472" w:rsidRPr="000A4191" w:rsidRDefault="00517472" w:rsidP="00504ED5">
      <w:pPr>
        <w:spacing w:after="1"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>1.3.1. В пределах доведенных лимитов бюджетных обязательств в следующем</w:t>
      </w:r>
      <w:r>
        <w:rPr>
          <w:rFonts w:ascii="Times New Roman" w:hAnsi="Times New Roman" w:cs="Times New Roman"/>
          <w:sz w:val="28"/>
          <w:szCs w:val="28"/>
        </w:rPr>
        <w:t xml:space="preserve"> размере:</w:t>
      </w:r>
    </w:p>
    <w:p w:rsidR="00517472" w:rsidRPr="00504ED5" w:rsidRDefault="00E05533" w:rsidP="00517472">
      <w:pPr>
        <w:spacing w:after="1" w:line="200" w:lineRule="atLeast"/>
        <w:ind w:left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</w:t>
      </w:r>
      <w:r w:rsidR="00517472" w:rsidRPr="000A4191">
        <w:rPr>
          <w:rFonts w:ascii="Times New Roman" w:hAnsi="Times New Roman" w:cs="Times New Roman"/>
          <w:sz w:val="28"/>
          <w:szCs w:val="28"/>
        </w:rPr>
        <w:t>году</w:t>
      </w:r>
      <w:r w:rsidR="00517472"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517472" w:rsidRPr="000A4191">
        <w:rPr>
          <w:rFonts w:ascii="Times New Roman" w:hAnsi="Times New Roman" w:cs="Times New Roman"/>
          <w:sz w:val="28"/>
          <w:szCs w:val="28"/>
        </w:rPr>
        <w:t xml:space="preserve"> _________________________                  </w:t>
      </w:r>
      <w:r w:rsidR="00517472">
        <w:rPr>
          <w:rFonts w:ascii="Times New Roman" w:hAnsi="Times New Roman" w:cs="Times New Roman"/>
          <w:sz w:val="28"/>
          <w:szCs w:val="28"/>
        </w:rPr>
        <w:t xml:space="preserve">     </w:t>
      </w:r>
      <w:r w:rsidR="00517472" w:rsidRPr="00504ED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517472" w:rsidRPr="00504ED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517472" w:rsidRPr="00504ED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504ED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</w:t>
      </w:r>
      <w:r w:rsidR="00517472" w:rsidRPr="00504ED5">
        <w:rPr>
          <w:rFonts w:ascii="Times New Roman" w:hAnsi="Times New Roman" w:cs="Times New Roman"/>
          <w:sz w:val="28"/>
          <w:szCs w:val="28"/>
          <w:vertAlign w:val="superscript"/>
        </w:rPr>
        <w:t xml:space="preserve">(сумма цифрами)  </w:t>
      </w:r>
      <w:r w:rsidR="00517472" w:rsidRPr="00504ED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504ED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</w:t>
      </w:r>
      <w:r w:rsidR="00517472" w:rsidRPr="00504ED5">
        <w:rPr>
          <w:rFonts w:ascii="Times New Roman" w:hAnsi="Times New Roman" w:cs="Times New Roman"/>
          <w:sz w:val="28"/>
          <w:szCs w:val="28"/>
          <w:vertAlign w:val="superscript"/>
        </w:rPr>
        <w:tab/>
        <w:t>(сумма прописью)</w:t>
      </w:r>
    </w:p>
    <w:p w:rsidR="004602BE" w:rsidRPr="004602BE" w:rsidRDefault="004602BE" w:rsidP="00504E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602BE">
        <w:rPr>
          <w:rFonts w:ascii="Times New Roman" w:hAnsi="Times New Roman" w:cs="Times New Roman"/>
          <w:sz w:val="28"/>
          <w:szCs w:val="28"/>
        </w:rPr>
        <w:t>аналитический код целевых средств (</w:t>
      </w:r>
      <w:r>
        <w:rPr>
          <w:rFonts w:ascii="Times New Roman" w:hAnsi="Times New Roman" w:cs="Times New Roman"/>
          <w:sz w:val="28"/>
          <w:szCs w:val="28"/>
        </w:rPr>
        <w:t>гранта</w:t>
      </w:r>
      <w:r w:rsidRPr="004602BE">
        <w:rPr>
          <w:rFonts w:ascii="Times New Roman" w:hAnsi="Times New Roman" w:cs="Times New Roman"/>
          <w:sz w:val="28"/>
          <w:szCs w:val="28"/>
        </w:rPr>
        <w:t>)</w:t>
      </w:r>
      <w:r w:rsidR="00E6672A">
        <w:rPr>
          <w:rFonts w:ascii="Times New Roman" w:hAnsi="Times New Roman" w:cs="Times New Roman"/>
          <w:sz w:val="28"/>
          <w:szCs w:val="28"/>
        </w:rPr>
        <w:t xml:space="preserve"> </w:t>
      </w:r>
      <w:r w:rsidR="00E6672A" w:rsidRPr="00E6672A">
        <w:rPr>
          <w:rFonts w:ascii="Times New Roman" w:hAnsi="Times New Roman" w:cs="Times New Roman"/>
          <w:b/>
          <w:sz w:val="28"/>
          <w:szCs w:val="28"/>
          <w:u w:val="single"/>
        </w:rPr>
        <w:t>9913022013</w:t>
      </w:r>
      <w:r w:rsidR="00504ED5">
        <w:rPr>
          <w:rFonts w:ascii="Times New Roman" w:hAnsi="Times New Roman" w:cs="Times New Roman"/>
          <w:sz w:val="28"/>
          <w:szCs w:val="28"/>
        </w:rPr>
        <w:t>.</w:t>
      </w:r>
    </w:p>
    <w:p w:rsidR="004602BE" w:rsidRDefault="004602BE" w:rsidP="00504ED5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2BE">
        <w:rPr>
          <w:rFonts w:ascii="Times New Roman" w:hAnsi="Times New Roman" w:cs="Times New Roman"/>
          <w:sz w:val="28"/>
          <w:szCs w:val="28"/>
        </w:rPr>
        <w:t>Аналитический код целевых средств (</w:t>
      </w:r>
      <w:r>
        <w:rPr>
          <w:rFonts w:ascii="Times New Roman" w:hAnsi="Times New Roman" w:cs="Times New Roman"/>
          <w:sz w:val="28"/>
          <w:szCs w:val="28"/>
        </w:rPr>
        <w:t>гранта</w:t>
      </w:r>
      <w:r w:rsidRPr="004602BE">
        <w:rPr>
          <w:rFonts w:ascii="Times New Roman" w:hAnsi="Times New Roman" w:cs="Times New Roman"/>
          <w:sz w:val="28"/>
          <w:szCs w:val="28"/>
        </w:rPr>
        <w:t>) формируется в порядке, установленном Департаментом финансов города Москвы.</w:t>
      </w:r>
    </w:p>
    <w:p w:rsidR="00504ED5" w:rsidRDefault="00504ED5" w:rsidP="00517472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6AAC" w:rsidRPr="000A4191" w:rsidRDefault="00B16AAC" w:rsidP="00517472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AAC">
        <w:rPr>
          <w:rFonts w:ascii="Times New Roman" w:hAnsi="Times New Roman" w:cs="Times New Roman"/>
          <w:sz w:val="28"/>
          <w:szCs w:val="28"/>
        </w:rPr>
        <w:t xml:space="preserve">1.4. </w:t>
      </w:r>
      <w:r w:rsidRPr="006B51B7">
        <w:rPr>
          <w:rFonts w:ascii="Times New Roman" w:hAnsi="Times New Roman" w:cs="Times New Roman"/>
          <w:sz w:val="28"/>
          <w:szCs w:val="28"/>
        </w:rPr>
        <w:t xml:space="preserve">Грант предоставляется в форме единовременной </w:t>
      </w:r>
      <w:r w:rsidR="00812268" w:rsidRPr="00812268">
        <w:rPr>
          <w:rFonts w:ascii="Times New Roman" w:eastAsia="Calibri" w:hAnsi="Times New Roman" w:cs="Times New Roman"/>
          <w:sz w:val="28"/>
          <w:szCs w:val="28"/>
        </w:rPr>
        <w:t>компенсации, рассчитываемой в сумме</w:t>
      </w:r>
      <w:r w:rsidR="00812268" w:rsidRPr="0081226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6B51B7">
        <w:rPr>
          <w:rFonts w:ascii="Times New Roman" w:hAnsi="Times New Roman" w:cs="Times New Roman"/>
          <w:sz w:val="28"/>
          <w:szCs w:val="28"/>
        </w:rPr>
        <w:t xml:space="preserve">уплаченных административных штрафов, назначенных за несоблюдение требований, направленных на введение и обеспечение режима повышенной готовности на территории города Москвы в связи с распространением новой </w:t>
      </w:r>
      <w:proofErr w:type="spellStart"/>
      <w:r w:rsidRPr="006B51B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B51B7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4F0840" w:rsidRPr="004F0840" w:rsidRDefault="004F0840" w:rsidP="00591538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04ED5" w:rsidRDefault="00504ED5" w:rsidP="0051747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17472" w:rsidRPr="000A4191" w:rsidRDefault="00517472" w:rsidP="0051747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>2. Условия и порядок предоставления Гранта</w:t>
      </w:r>
    </w:p>
    <w:p w:rsidR="00517472" w:rsidRPr="004F0840" w:rsidRDefault="00517472" w:rsidP="00517472">
      <w:pPr>
        <w:spacing w:after="1" w:line="20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17472" w:rsidRPr="000A4191" w:rsidRDefault="00517472" w:rsidP="00287A13">
      <w:pPr>
        <w:spacing w:after="1" w:line="2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>2.1.  Грант имеет строго целевое назначение и не может быть использован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191">
        <w:rPr>
          <w:rFonts w:ascii="Times New Roman" w:hAnsi="Times New Roman" w:cs="Times New Roman"/>
          <w:sz w:val="28"/>
          <w:szCs w:val="28"/>
        </w:rPr>
        <w:t xml:space="preserve">на  цели, не предусмотренные </w:t>
      </w:r>
      <w:hyperlink r:id="rId12" w:history="1">
        <w:r w:rsidRPr="000A4191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пунктом 1.1</w:t>
        </w:r>
      </w:hyperlink>
      <w:r w:rsidRPr="000A4191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B16AAC" w:rsidRPr="00B16AAC">
        <w:rPr>
          <w:rFonts w:ascii="Times New Roman" w:hAnsi="Times New Roman" w:cs="Times New Roman"/>
          <w:sz w:val="28"/>
          <w:szCs w:val="28"/>
        </w:rPr>
        <w:t>, и на оплату затрат, не предусмотренных пунктом 1.4  настоящего Соглашения.</w:t>
      </w:r>
    </w:p>
    <w:p w:rsidR="00517472" w:rsidRPr="004F0840" w:rsidRDefault="00517472" w:rsidP="00287A13">
      <w:pPr>
        <w:spacing w:after="1" w:line="20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084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17472" w:rsidRDefault="00517472" w:rsidP="00287A13">
      <w:pPr>
        <w:spacing w:after="1" w:line="2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4602BE">
        <w:rPr>
          <w:rFonts w:ascii="Times New Roman" w:hAnsi="Times New Roman" w:cs="Times New Roman"/>
          <w:sz w:val="28"/>
          <w:szCs w:val="28"/>
        </w:rPr>
        <w:t xml:space="preserve">Получатель подтверждает соблюдение </w:t>
      </w:r>
      <w:r>
        <w:rPr>
          <w:rFonts w:ascii="Times New Roman" w:hAnsi="Times New Roman" w:cs="Times New Roman"/>
          <w:sz w:val="28"/>
          <w:szCs w:val="28"/>
        </w:rPr>
        <w:t>следующих условий:</w:t>
      </w:r>
    </w:p>
    <w:p w:rsidR="00812268" w:rsidRPr="00812268" w:rsidRDefault="00812268" w:rsidP="00287A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2268">
        <w:rPr>
          <w:rFonts w:ascii="Times New Roman" w:eastAsia="Calibri" w:hAnsi="Times New Roman" w:cs="Times New Roman"/>
          <w:sz w:val="28"/>
          <w:szCs w:val="28"/>
        </w:rPr>
        <w:t>2.2.1. Возврат излишне уплаченных (взысканных) сумм штрафов, в отношении которых предоставляется Грант, ранее не осуществлялся, право на такой возврат не имеет, в том числе заявления об оспаривании решения суда не подавались либо в удовлетворении заявленных требований отказано.</w:t>
      </w:r>
    </w:p>
    <w:p w:rsidR="00812268" w:rsidRPr="00812268" w:rsidRDefault="00812268" w:rsidP="00287A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2268">
        <w:rPr>
          <w:rFonts w:ascii="Times New Roman" w:eastAsia="Calibri" w:hAnsi="Times New Roman" w:cs="Times New Roman"/>
          <w:sz w:val="28"/>
          <w:szCs w:val="28"/>
        </w:rPr>
        <w:t>2.2.2. Является российским юридическим лицом (резидентом).</w:t>
      </w:r>
    </w:p>
    <w:p w:rsidR="00812268" w:rsidRPr="00812268" w:rsidRDefault="00812268" w:rsidP="00287A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2268">
        <w:rPr>
          <w:rFonts w:ascii="Times New Roman" w:eastAsia="Calibri" w:hAnsi="Times New Roman" w:cs="Times New Roman"/>
          <w:sz w:val="28"/>
          <w:szCs w:val="28"/>
        </w:rPr>
        <w:t>2.2.3.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уставном (складочном) капитале в совокупности не превышает 50 процентов (при наличии), либо ее отсутствие.</w:t>
      </w:r>
    </w:p>
    <w:p w:rsidR="00812268" w:rsidRPr="00812268" w:rsidRDefault="00812268" w:rsidP="00287A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2268">
        <w:rPr>
          <w:rFonts w:ascii="Times New Roman" w:eastAsia="Calibri" w:hAnsi="Times New Roman" w:cs="Times New Roman"/>
          <w:sz w:val="28"/>
          <w:szCs w:val="28"/>
        </w:rPr>
        <w:t>2.2.4. В уставном (складочном) капитале не участвуют иностранные юридические лица, местом регистрации которых является государство или территория, включенные в утверждаемый Правительством Российской Федерации перечень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действия.</w:t>
      </w:r>
    </w:p>
    <w:p w:rsidR="00287A13" w:rsidRDefault="00287A13" w:rsidP="00287A13">
      <w:pPr>
        <w:spacing w:after="1" w:line="2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Pr="000A4191" w:rsidRDefault="00517472" w:rsidP="00287A13">
      <w:pPr>
        <w:spacing w:after="1" w:line="2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191">
        <w:rPr>
          <w:rFonts w:ascii="Times New Roman" w:hAnsi="Times New Roman" w:cs="Times New Roman"/>
          <w:sz w:val="28"/>
          <w:szCs w:val="28"/>
        </w:rPr>
        <w:t>2.3. Грант перечисляется Получателю по платежным реквизитам, указанным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191">
        <w:rPr>
          <w:rFonts w:ascii="Times New Roman" w:hAnsi="Times New Roman" w:cs="Times New Roman"/>
          <w:sz w:val="28"/>
          <w:szCs w:val="28"/>
        </w:rPr>
        <w:t>в разд</w:t>
      </w:r>
      <w:r>
        <w:rPr>
          <w:rFonts w:ascii="Times New Roman" w:hAnsi="Times New Roman" w:cs="Times New Roman"/>
          <w:sz w:val="28"/>
          <w:szCs w:val="28"/>
        </w:rPr>
        <w:t xml:space="preserve">еле </w:t>
      </w:r>
      <w:r w:rsidR="004602B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настоящего Соглашения, </w:t>
      </w:r>
      <w:r w:rsidRPr="00B538AE">
        <w:rPr>
          <w:rFonts w:ascii="Times New Roman" w:hAnsi="Times New Roman" w:cs="Times New Roman"/>
          <w:sz w:val="28"/>
          <w:szCs w:val="28"/>
        </w:rPr>
        <w:t xml:space="preserve">в </w:t>
      </w:r>
      <w:r w:rsidR="00B16AAC">
        <w:rPr>
          <w:rFonts w:ascii="Times New Roman" w:hAnsi="Times New Roman" w:cs="Times New Roman"/>
          <w:sz w:val="28"/>
          <w:szCs w:val="28"/>
        </w:rPr>
        <w:t>течени</w:t>
      </w:r>
      <w:r w:rsidR="00287A13">
        <w:rPr>
          <w:rFonts w:ascii="Times New Roman" w:hAnsi="Times New Roman" w:cs="Times New Roman"/>
          <w:sz w:val="28"/>
          <w:szCs w:val="28"/>
        </w:rPr>
        <w:t>е</w:t>
      </w:r>
      <w:r w:rsidR="00B16AAC">
        <w:rPr>
          <w:rFonts w:ascii="Times New Roman" w:hAnsi="Times New Roman" w:cs="Times New Roman"/>
          <w:sz w:val="28"/>
          <w:szCs w:val="28"/>
        </w:rPr>
        <w:t xml:space="preserve"> ______ дней с момента подписания</w:t>
      </w:r>
      <w:r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B16AAC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B16AAC">
        <w:rPr>
          <w:rFonts w:ascii="Times New Roman" w:hAnsi="Times New Roman" w:cs="Times New Roman"/>
          <w:sz w:val="28"/>
          <w:szCs w:val="28"/>
        </w:rPr>
        <w:t>я</w:t>
      </w:r>
      <w:r w:rsidRPr="006836E9">
        <w:rPr>
          <w:rFonts w:ascii="Times New Roman" w:hAnsi="Times New Roman" w:cs="Times New Roman"/>
          <w:sz w:val="32"/>
          <w:szCs w:val="32"/>
        </w:rPr>
        <w:t>.</w:t>
      </w:r>
    </w:p>
    <w:p w:rsidR="004F0840" w:rsidRDefault="004F0840" w:rsidP="005174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7472" w:rsidRPr="00E83416" w:rsidRDefault="00517472" w:rsidP="0051747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83416">
        <w:rPr>
          <w:rFonts w:ascii="Times New Roman" w:hAnsi="Times New Roman" w:cs="Times New Roman"/>
          <w:sz w:val="28"/>
          <w:szCs w:val="28"/>
        </w:rPr>
        <w:t>3. Права и обязанности Сторон</w:t>
      </w:r>
    </w:p>
    <w:p w:rsidR="00517472" w:rsidRPr="00E83416" w:rsidRDefault="00517472" w:rsidP="00517472">
      <w:pPr>
        <w:spacing w:after="1" w:line="20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17472" w:rsidRDefault="00517472" w:rsidP="00287A13">
      <w:pPr>
        <w:spacing w:after="1"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16">
        <w:rPr>
          <w:rFonts w:ascii="Times New Roman" w:hAnsi="Times New Roman" w:cs="Times New Roman"/>
          <w:sz w:val="28"/>
          <w:szCs w:val="28"/>
        </w:rPr>
        <w:t>3.1. Уполномоченный орган обязан:</w:t>
      </w:r>
    </w:p>
    <w:p w:rsidR="00517472" w:rsidRDefault="00287A13" w:rsidP="00287A13">
      <w:pPr>
        <w:spacing w:after="1"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17472" w:rsidRPr="00E83416">
        <w:rPr>
          <w:rFonts w:ascii="Times New Roman" w:hAnsi="Times New Roman" w:cs="Times New Roman"/>
          <w:sz w:val="28"/>
          <w:szCs w:val="28"/>
        </w:rPr>
        <w:t>.1.1.  Предоставить Получателю Грант</w:t>
      </w:r>
      <w:r w:rsidR="00517472">
        <w:rPr>
          <w:rFonts w:ascii="Times New Roman" w:hAnsi="Times New Roman" w:cs="Times New Roman"/>
          <w:sz w:val="28"/>
          <w:szCs w:val="28"/>
        </w:rPr>
        <w:t xml:space="preserve"> в размере и на цели, указанные </w:t>
      </w:r>
      <w:r w:rsidR="00517472" w:rsidRPr="00E83416">
        <w:rPr>
          <w:rFonts w:ascii="Times New Roman" w:hAnsi="Times New Roman" w:cs="Times New Roman"/>
          <w:sz w:val="28"/>
          <w:szCs w:val="28"/>
        </w:rPr>
        <w:t>в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E83416">
        <w:rPr>
          <w:rFonts w:ascii="Times New Roman" w:hAnsi="Times New Roman" w:cs="Times New Roman"/>
          <w:sz w:val="28"/>
          <w:szCs w:val="28"/>
        </w:rPr>
        <w:t>разделе 1 настоящего Соглашения.</w:t>
      </w:r>
    </w:p>
    <w:p w:rsidR="00517472" w:rsidRPr="00D953FA" w:rsidRDefault="00B16AAC" w:rsidP="00287A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1747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17472" w:rsidRPr="00F8339E" w:rsidRDefault="00517472" w:rsidP="00287A13">
      <w:pPr>
        <w:spacing w:after="1"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39E">
        <w:rPr>
          <w:rFonts w:ascii="Times New Roman" w:hAnsi="Times New Roman" w:cs="Times New Roman"/>
          <w:sz w:val="28"/>
          <w:szCs w:val="28"/>
        </w:rPr>
        <w:t>3.2. Уполномоченный орган вправе:</w:t>
      </w:r>
    </w:p>
    <w:p w:rsidR="00517472" w:rsidRPr="00812268" w:rsidRDefault="00517472" w:rsidP="00287A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6278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3.2.</w:t>
      </w:r>
      <w:r w:rsidR="00B16AAC"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Применять меры ответственности за нарушение условий, целей и порядка предоставления Гранта, в том числе:</w:t>
      </w:r>
    </w:p>
    <w:p w:rsidR="00517472" w:rsidRPr="00812268" w:rsidRDefault="00517472" w:rsidP="00287A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возврат Гранта в бюджет в случае нарушения Получателем условий, установленных при его предоставлении, выявленного по фактам проверок, проведенных Уполномоченным органом и органом государственного финансового контроля;</w:t>
      </w:r>
    </w:p>
    <w:p w:rsidR="00517472" w:rsidRPr="00812268" w:rsidRDefault="00517472" w:rsidP="00287A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- штраф</w:t>
      </w:r>
      <w:r w:rsidR="00B16AAC"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ные санкции (при необходимости).</w:t>
      </w:r>
    </w:p>
    <w:p w:rsidR="00517472" w:rsidRPr="00812268" w:rsidRDefault="00517472" w:rsidP="00B16AA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</w:p>
    <w:p w:rsidR="00B16AAC" w:rsidRPr="00812268" w:rsidRDefault="00B16AAC" w:rsidP="00B16AAC">
      <w:pPr>
        <w:spacing w:after="1" w:line="200" w:lineRule="atLeast"/>
        <w:jc w:val="center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812268">
        <w:rPr>
          <w:rFonts w:ascii="Times New Roman" w:hAnsi="Times New Roman" w:cs="Times New Roman"/>
          <w:sz w:val="28"/>
          <w:szCs w:val="28"/>
        </w:rPr>
        <w:t xml:space="preserve">4. Порядок и сроки возврата Гранта в случае нарушения целей, </w:t>
      </w:r>
      <w:r w:rsidR="00287A13">
        <w:rPr>
          <w:rFonts w:ascii="Times New Roman" w:hAnsi="Times New Roman" w:cs="Times New Roman"/>
          <w:sz w:val="28"/>
          <w:szCs w:val="28"/>
        </w:rPr>
        <w:br/>
      </w:r>
      <w:r w:rsidRPr="00812268">
        <w:rPr>
          <w:rFonts w:ascii="Times New Roman" w:hAnsi="Times New Roman" w:cs="Times New Roman"/>
          <w:sz w:val="28"/>
          <w:szCs w:val="28"/>
        </w:rPr>
        <w:t xml:space="preserve">условий и порядка его предоставления </w:t>
      </w:r>
      <w:r w:rsidRPr="00812268">
        <w:rPr>
          <w:rFonts w:ascii="Times New Roman" w:hAnsi="Times New Roman" w:cs="Times New Roman"/>
          <w:color w:val="262626" w:themeColor="text1" w:themeTint="D9"/>
          <w:sz w:val="28"/>
          <w:szCs w:val="28"/>
          <w:vertAlign w:val="superscript"/>
        </w:rPr>
        <w:t xml:space="preserve"> </w:t>
      </w:r>
    </w:p>
    <w:p w:rsidR="00B16AAC" w:rsidRPr="00812268" w:rsidRDefault="00B16AAC" w:rsidP="00B16AAC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6AAC" w:rsidRPr="00812268" w:rsidRDefault="00B16AAC" w:rsidP="00287A13">
      <w:pPr>
        <w:spacing w:after="1"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268">
        <w:rPr>
          <w:rFonts w:ascii="Times New Roman" w:hAnsi="Times New Roman" w:cs="Times New Roman"/>
          <w:sz w:val="28"/>
          <w:szCs w:val="28"/>
        </w:rPr>
        <w:t xml:space="preserve">4.1. В случае выявления нарушения целей, условий и порядка предоставления Гранта, допущенных Получателем, Уполномоченный орган составляет Акт о нарушении условий предоставления Гранта, в котором указываются нарушения (далее - Акт), и направляет Акт в срок не позднее 7 рабочих дней со дня его подписания Получателю </w:t>
      </w:r>
      <w:r w:rsidR="00812268">
        <w:rPr>
          <w:rFonts w:ascii="Times New Roman" w:hAnsi="Times New Roman" w:cs="Times New Roman"/>
          <w:sz w:val="28"/>
          <w:szCs w:val="28"/>
        </w:rPr>
        <w:t xml:space="preserve">и </w:t>
      </w:r>
      <w:r w:rsidRPr="00812268">
        <w:rPr>
          <w:rFonts w:ascii="Times New Roman" w:hAnsi="Times New Roman" w:cs="Times New Roman"/>
          <w:sz w:val="28"/>
          <w:szCs w:val="28"/>
        </w:rPr>
        <w:t xml:space="preserve">принимает правовой акт о возврате в бюджет города Москвы средств Гранта </w:t>
      </w: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(части Гранта), </w:t>
      </w:r>
      <w:r w:rsidR="00812268">
        <w:rPr>
          <w:rFonts w:ascii="Times New Roman" w:hAnsi="Times New Roman" w:cs="Times New Roman"/>
          <w:sz w:val="28"/>
          <w:szCs w:val="28"/>
        </w:rPr>
        <w:t>полученных</w:t>
      </w:r>
      <w:r w:rsidRPr="00812268">
        <w:rPr>
          <w:rFonts w:ascii="Times New Roman" w:hAnsi="Times New Roman" w:cs="Times New Roman"/>
          <w:sz w:val="28"/>
          <w:szCs w:val="28"/>
        </w:rPr>
        <w:t xml:space="preserve"> с нарушением условий его предоставления.</w:t>
      </w:r>
    </w:p>
    <w:p w:rsidR="00B16AAC" w:rsidRPr="00812268" w:rsidRDefault="00B16AAC" w:rsidP="00287A13">
      <w:pPr>
        <w:spacing w:after="1" w:line="200" w:lineRule="atLeast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4.</w:t>
      </w:r>
      <w:r w:rsid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Уполномоченный орган в срок не позднее 5 рабочих дней со дня подписания правового акта Уполномоченного органа направляет указанный правовой акт Получателю вместе с требованием о возврате средств Гранта (части Гранта) в бюджет города Москвы, содержащим сумму и реквизиты счета, на который должен быть осуществлен возврат средств Гранта (части Гранта) для их последующего зачисления в доход бюджета города Москвы (далее – требование).</w:t>
      </w:r>
    </w:p>
    <w:p w:rsidR="00B16AAC" w:rsidRPr="00B16AAC" w:rsidRDefault="00B16AAC" w:rsidP="00287A13">
      <w:pPr>
        <w:spacing w:after="1" w:line="200" w:lineRule="atLeast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12268">
        <w:rPr>
          <w:rFonts w:ascii="Times New Roman" w:hAnsi="Times New Roman" w:cs="Times New Roman"/>
          <w:sz w:val="28"/>
          <w:szCs w:val="28"/>
        </w:rPr>
        <w:t>4.</w:t>
      </w:r>
      <w:r w:rsidR="00287A13">
        <w:rPr>
          <w:rFonts w:ascii="Times New Roman" w:hAnsi="Times New Roman" w:cs="Times New Roman"/>
          <w:sz w:val="28"/>
          <w:szCs w:val="28"/>
        </w:rPr>
        <w:t>3</w:t>
      </w:r>
      <w:r w:rsidRPr="00812268">
        <w:rPr>
          <w:rFonts w:ascii="Times New Roman" w:hAnsi="Times New Roman" w:cs="Times New Roman"/>
          <w:sz w:val="28"/>
          <w:szCs w:val="28"/>
        </w:rPr>
        <w:t>. Получатель осуществляет возврат средств Гранта (части Гранта)</w:t>
      </w:r>
      <w:r w:rsidRPr="0081226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срок не позднее 10 рабочих дней </w:t>
      </w:r>
      <w:r w:rsidRPr="00812268">
        <w:rPr>
          <w:rFonts w:ascii="Times New Roman" w:hAnsi="Times New Roman" w:cs="Times New Roman"/>
          <w:sz w:val="28"/>
          <w:szCs w:val="28"/>
        </w:rPr>
        <w:t xml:space="preserve">со </w:t>
      </w: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дня получения такого требования.</w:t>
      </w:r>
      <w:r w:rsid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случае невозврата сре</w:t>
      </w:r>
      <w:proofErr w:type="gramStart"/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дств Гр</w:t>
      </w:r>
      <w:proofErr w:type="gramEnd"/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анта (части Гранта) сумма, </w:t>
      </w:r>
      <w:r w:rsid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полученная</w:t>
      </w:r>
      <w:r w:rsidRPr="008122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 нарушением условий ее предоставления, подлежит взысканию в бюджет города Москвы в установленном порядке.</w:t>
      </w:r>
      <w:r w:rsidRPr="00B16AA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517472" w:rsidRPr="00D26365" w:rsidRDefault="00517472" w:rsidP="00517472">
      <w:pPr>
        <w:spacing w:after="1" w:line="200" w:lineRule="atLeast"/>
        <w:ind w:right="566"/>
        <w:jc w:val="both"/>
        <w:rPr>
          <w:rFonts w:ascii="Times New Roman" w:hAnsi="Times New Roman" w:cs="Times New Roman"/>
          <w:color w:val="FF0000"/>
        </w:rPr>
      </w:pPr>
    </w:p>
    <w:p w:rsidR="00517472" w:rsidRPr="00180574" w:rsidRDefault="00E05533" w:rsidP="0051747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05533">
        <w:rPr>
          <w:rFonts w:ascii="Times New Roman" w:hAnsi="Times New Roman" w:cs="Times New Roman"/>
          <w:sz w:val="28"/>
          <w:szCs w:val="28"/>
        </w:rPr>
        <w:t>5</w:t>
      </w:r>
      <w:r w:rsidR="00517472" w:rsidRPr="00180574">
        <w:rPr>
          <w:rFonts w:ascii="Times New Roman" w:hAnsi="Times New Roman" w:cs="Times New Roman"/>
          <w:sz w:val="28"/>
          <w:szCs w:val="28"/>
        </w:rPr>
        <w:t>. Срок действия Соглашения</w:t>
      </w:r>
      <w:r w:rsidR="00517472">
        <w:t xml:space="preserve"> </w:t>
      </w:r>
      <w:r w:rsidR="00517472" w:rsidRPr="00180574">
        <w:rPr>
          <w:rFonts w:ascii="Times New Roman" w:hAnsi="Times New Roman" w:cs="Times New Roman"/>
          <w:color w:val="0D0D0D" w:themeColor="text1" w:themeTint="F2"/>
          <w:sz w:val="28"/>
          <w:szCs w:val="28"/>
          <w:vertAlign w:val="superscript"/>
        </w:rPr>
        <w:t xml:space="preserve"> </w:t>
      </w:r>
    </w:p>
    <w:p w:rsidR="00517472" w:rsidRPr="00180574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Pr="00180574" w:rsidRDefault="00E05533" w:rsidP="00517472">
      <w:pPr>
        <w:spacing w:after="1" w:line="20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5533">
        <w:rPr>
          <w:rFonts w:ascii="Times New Roman" w:hAnsi="Times New Roman" w:cs="Times New Roman"/>
          <w:sz w:val="28"/>
          <w:szCs w:val="28"/>
        </w:rPr>
        <w:t>5</w:t>
      </w:r>
      <w:r w:rsidR="00517472" w:rsidRPr="00180574">
        <w:rPr>
          <w:rFonts w:ascii="Times New Roman" w:hAnsi="Times New Roman" w:cs="Times New Roman"/>
          <w:sz w:val="28"/>
          <w:szCs w:val="28"/>
        </w:rPr>
        <w:t>.1. Срок действия настоящего Соглашения с ______</w:t>
      </w:r>
      <w:r w:rsidR="00E6672A">
        <w:rPr>
          <w:rFonts w:ascii="Times New Roman" w:hAnsi="Times New Roman" w:cs="Times New Roman"/>
          <w:sz w:val="28"/>
          <w:szCs w:val="28"/>
        </w:rPr>
        <w:t>____</w:t>
      </w:r>
      <w:r w:rsidR="00517472" w:rsidRPr="00180574">
        <w:rPr>
          <w:rFonts w:ascii="Times New Roman" w:hAnsi="Times New Roman" w:cs="Times New Roman"/>
          <w:sz w:val="28"/>
          <w:szCs w:val="28"/>
        </w:rPr>
        <w:t xml:space="preserve">__ по </w:t>
      </w:r>
      <w:r w:rsidR="00E6672A" w:rsidRPr="00E6672A">
        <w:rPr>
          <w:rFonts w:ascii="Times New Roman" w:hAnsi="Times New Roman" w:cs="Times New Roman"/>
          <w:b/>
          <w:sz w:val="28"/>
          <w:szCs w:val="28"/>
          <w:u w:val="single"/>
        </w:rPr>
        <w:t>31.12.2022 г</w:t>
      </w:r>
      <w:r w:rsidR="00517472" w:rsidRPr="00180574">
        <w:rPr>
          <w:rFonts w:ascii="Times New Roman" w:hAnsi="Times New Roman" w:cs="Times New Roman"/>
          <w:sz w:val="28"/>
          <w:szCs w:val="28"/>
        </w:rPr>
        <w:t>.</w:t>
      </w:r>
      <w:r w:rsidR="00517472">
        <w:rPr>
          <w:rFonts w:ascii="Times New Roman" w:hAnsi="Times New Roman" w:cs="Times New Roman"/>
          <w:sz w:val="28"/>
          <w:szCs w:val="28"/>
        </w:rPr>
        <w:t xml:space="preserve"> Настоящее Соглашение действует </w:t>
      </w:r>
      <w:r w:rsidR="00517472" w:rsidRPr="00180574">
        <w:rPr>
          <w:rFonts w:ascii="Times New Roman" w:hAnsi="Times New Roman" w:cs="Times New Roman"/>
          <w:sz w:val="28"/>
          <w:szCs w:val="28"/>
        </w:rPr>
        <w:t>до полного исполнения Сторонами своих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180574">
        <w:rPr>
          <w:rFonts w:ascii="Times New Roman" w:hAnsi="Times New Roman" w:cs="Times New Roman"/>
          <w:sz w:val="28"/>
          <w:szCs w:val="28"/>
        </w:rPr>
        <w:t>обязательств по настоящему Соглашению.</w:t>
      </w:r>
    </w:p>
    <w:p w:rsidR="00517472" w:rsidRPr="00180574" w:rsidRDefault="00E05533" w:rsidP="00517472">
      <w:pPr>
        <w:spacing w:after="1" w:line="20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6AAC">
        <w:rPr>
          <w:rFonts w:ascii="Times New Roman" w:hAnsi="Times New Roman" w:cs="Times New Roman"/>
          <w:sz w:val="28"/>
          <w:szCs w:val="28"/>
        </w:rPr>
        <w:t>5</w:t>
      </w:r>
      <w:r w:rsidR="00517472">
        <w:rPr>
          <w:rFonts w:ascii="Times New Roman" w:hAnsi="Times New Roman" w:cs="Times New Roman"/>
          <w:sz w:val="28"/>
          <w:szCs w:val="28"/>
        </w:rPr>
        <w:t xml:space="preserve">.2. Днем подписания </w:t>
      </w:r>
      <w:r w:rsidR="00517472" w:rsidRPr="00180574">
        <w:rPr>
          <w:rFonts w:ascii="Times New Roman" w:hAnsi="Times New Roman" w:cs="Times New Roman"/>
          <w:sz w:val="28"/>
          <w:szCs w:val="28"/>
        </w:rPr>
        <w:t>настоящего Соглашения считается дата подписания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180574">
        <w:rPr>
          <w:rFonts w:ascii="Times New Roman" w:hAnsi="Times New Roman" w:cs="Times New Roman"/>
          <w:sz w:val="28"/>
          <w:szCs w:val="28"/>
        </w:rPr>
        <w:t>Уполномоченным органом наст</w:t>
      </w:r>
      <w:r w:rsidR="00517472">
        <w:rPr>
          <w:rFonts w:ascii="Times New Roman" w:hAnsi="Times New Roman" w:cs="Times New Roman"/>
          <w:sz w:val="28"/>
          <w:szCs w:val="28"/>
        </w:rPr>
        <w:t xml:space="preserve">оящего Соглашения, подписанного </w:t>
      </w:r>
      <w:r w:rsidR="00517472" w:rsidRPr="00180574">
        <w:rPr>
          <w:rFonts w:ascii="Times New Roman" w:hAnsi="Times New Roman" w:cs="Times New Roman"/>
          <w:sz w:val="28"/>
          <w:szCs w:val="28"/>
        </w:rPr>
        <w:t>Получателем.</w:t>
      </w:r>
    </w:p>
    <w:p w:rsidR="00517472" w:rsidRPr="00180574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Pr="006B710C" w:rsidRDefault="00E05533" w:rsidP="0051747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16AAC">
        <w:rPr>
          <w:rFonts w:ascii="Times New Roman" w:hAnsi="Times New Roman" w:cs="Times New Roman"/>
          <w:sz w:val="28"/>
          <w:szCs w:val="28"/>
        </w:rPr>
        <w:t>6</w:t>
      </w:r>
      <w:r w:rsidR="00517472" w:rsidRPr="006B710C">
        <w:rPr>
          <w:rFonts w:ascii="Times New Roman" w:hAnsi="Times New Roman" w:cs="Times New Roman"/>
          <w:sz w:val="28"/>
          <w:szCs w:val="28"/>
        </w:rPr>
        <w:t>. Порядок рассмотрения споров</w:t>
      </w:r>
    </w:p>
    <w:p w:rsidR="00517472" w:rsidRPr="006B710C" w:rsidRDefault="00517472" w:rsidP="0051747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Default="00E05533" w:rsidP="00517472">
      <w:pPr>
        <w:spacing w:after="1" w:line="20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6AAC">
        <w:rPr>
          <w:rFonts w:ascii="Times New Roman" w:hAnsi="Times New Roman" w:cs="Times New Roman"/>
          <w:sz w:val="28"/>
          <w:szCs w:val="28"/>
        </w:rPr>
        <w:t>6</w:t>
      </w:r>
      <w:r w:rsidR="00B16AAC">
        <w:rPr>
          <w:rFonts w:ascii="Times New Roman" w:hAnsi="Times New Roman" w:cs="Times New Roman"/>
          <w:sz w:val="28"/>
          <w:szCs w:val="28"/>
        </w:rPr>
        <w:t xml:space="preserve">.1. </w:t>
      </w:r>
      <w:r w:rsidR="00517472">
        <w:rPr>
          <w:rFonts w:ascii="Times New Roman" w:hAnsi="Times New Roman" w:cs="Times New Roman"/>
          <w:sz w:val="28"/>
          <w:szCs w:val="28"/>
        </w:rPr>
        <w:t>Споры (разногласия), возникающие между Сторонами в связи</w:t>
      </w:r>
      <w:r w:rsidR="00517472" w:rsidRPr="006B710C">
        <w:rPr>
          <w:rFonts w:ascii="Times New Roman" w:hAnsi="Times New Roman" w:cs="Times New Roman"/>
          <w:sz w:val="28"/>
          <w:szCs w:val="28"/>
        </w:rPr>
        <w:t xml:space="preserve"> с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6B710C">
        <w:rPr>
          <w:rFonts w:ascii="Times New Roman" w:hAnsi="Times New Roman" w:cs="Times New Roman"/>
          <w:sz w:val="28"/>
          <w:szCs w:val="28"/>
        </w:rPr>
        <w:t>исполнением настоящего Соглашения, разрешаются</w:t>
      </w:r>
      <w:r w:rsidR="00517472">
        <w:rPr>
          <w:rFonts w:ascii="Times New Roman" w:hAnsi="Times New Roman" w:cs="Times New Roman"/>
          <w:sz w:val="28"/>
          <w:szCs w:val="28"/>
        </w:rPr>
        <w:t xml:space="preserve"> путем проведения </w:t>
      </w:r>
      <w:r w:rsidR="00517472" w:rsidRPr="006B710C">
        <w:rPr>
          <w:rFonts w:ascii="Times New Roman" w:hAnsi="Times New Roman" w:cs="Times New Roman"/>
          <w:sz w:val="28"/>
          <w:szCs w:val="28"/>
        </w:rPr>
        <w:t>переговоров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6B710C">
        <w:rPr>
          <w:rFonts w:ascii="Times New Roman" w:hAnsi="Times New Roman" w:cs="Times New Roman"/>
          <w:sz w:val="28"/>
          <w:szCs w:val="28"/>
        </w:rPr>
        <w:t>с оформлением соответствующих протоколов или иных документов.</w:t>
      </w:r>
    </w:p>
    <w:p w:rsidR="00517472" w:rsidRPr="006B710C" w:rsidRDefault="00E05533" w:rsidP="00517472">
      <w:pPr>
        <w:spacing w:after="1" w:line="20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6AAC">
        <w:rPr>
          <w:rFonts w:ascii="Times New Roman" w:hAnsi="Times New Roman" w:cs="Times New Roman"/>
          <w:sz w:val="28"/>
          <w:szCs w:val="28"/>
        </w:rPr>
        <w:t>6</w:t>
      </w:r>
      <w:r w:rsidR="00517472">
        <w:rPr>
          <w:rFonts w:ascii="Times New Roman" w:hAnsi="Times New Roman" w:cs="Times New Roman"/>
          <w:sz w:val="28"/>
          <w:szCs w:val="28"/>
        </w:rPr>
        <w:t>.2. В</w:t>
      </w:r>
      <w:r w:rsidR="00517472" w:rsidRPr="006B710C">
        <w:rPr>
          <w:rFonts w:ascii="Times New Roman" w:hAnsi="Times New Roman" w:cs="Times New Roman"/>
          <w:sz w:val="28"/>
          <w:szCs w:val="28"/>
        </w:rPr>
        <w:t xml:space="preserve"> случае невозможности урегулирования путем переговоров споры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6B710C">
        <w:rPr>
          <w:rFonts w:ascii="Times New Roman" w:hAnsi="Times New Roman" w:cs="Times New Roman"/>
          <w:sz w:val="28"/>
          <w:szCs w:val="28"/>
        </w:rPr>
        <w:t>(разногласия) подлежат разрешению в судебном порядке.</w:t>
      </w:r>
    </w:p>
    <w:p w:rsidR="00287A13" w:rsidRDefault="00287A13" w:rsidP="008B139D">
      <w:pPr>
        <w:spacing w:after="1" w:line="200" w:lineRule="atLeast"/>
        <w:rPr>
          <w:rFonts w:ascii="Times New Roman" w:hAnsi="Times New Roman" w:cs="Times New Roman"/>
          <w:sz w:val="28"/>
          <w:szCs w:val="28"/>
        </w:rPr>
      </w:pPr>
    </w:p>
    <w:p w:rsidR="008B139D" w:rsidRDefault="008B139D" w:rsidP="008B139D">
      <w:pPr>
        <w:spacing w:after="1" w:line="200" w:lineRule="atLeast"/>
        <w:rPr>
          <w:rFonts w:ascii="Times New Roman" w:hAnsi="Times New Roman" w:cs="Times New Roman"/>
          <w:sz w:val="28"/>
          <w:szCs w:val="28"/>
        </w:rPr>
      </w:pPr>
    </w:p>
    <w:p w:rsidR="008B139D" w:rsidRDefault="008B139D" w:rsidP="008B139D">
      <w:pPr>
        <w:spacing w:after="1" w:line="200" w:lineRule="atLeast"/>
        <w:rPr>
          <w:rFonts w:ascii="Times New Roman" w:hAnsi="Times New Roman" w:cs="Times New Roman"/>
          <w:sz w:val="28"/>
          <w:szCs w:val="28"/>
        </w:rPr>
      </w:pPr>
    </w:p>
    <w:p w:rsidR="00517472" w:rsidRPr="006B710C" w:rsidRDefault="00E05533" w:rsidP="00517472">
      <w:pPr>
        <w:spacing w:after="1" w:line="200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E05533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517472" w:rsidRPr="006B710C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:rsidR="00517472" w:rsidRPr="006B710C" w:rsidRDefault="00517472" w:rsidP="00517472">
      <w:pPr>
        <w:spacing w:after="1" w:line="20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Pr="00D953FA" w:rsidRDefault="00E05533" w:rsidP="00517472">
      <w:pPr>
        <w:spacing w:after="1" w:line="20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5533">
        <w:rPr>
          <w:rFonts w:ascii="Times New Roman" w:hAnsi="Times New Roman" w:cs="Times New Roman"/>
          <w:sz w:val="28"/>
          <w:szCs w:val="28"/>
        </w:rPr>
        <w:t>7</w:t>
      </w:r>
      <w:r w:rsidR="00517472">
        <w:rPr>
          <w:rFonts w:ascii="Times New Roman" w:hAnsi="Times New Roman" w:cs="Times New Roman"/>
          <w:sz w:val="28"/>
          <w:szCs w:val="28"/>
        </w:rPr>
        <w:t>.1. Изменение настоящего</w:t>
      </w:r>
      <w:r w:rsidR="00517472" w:rsidRPr="006B710C">
        <w:rPr>
          <w:rFonts w:ascii="Times New Roman" w:hAnsi="Times New Roman" w:cs="Times New Roman"/>
          <w:sz w:val="28"/>
          <w:szCs w:val="28"/>
        </w:rPr>
        <w:t xml:space="preserve"> Соглашения осуществляется по взаимному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6B710C">
        <w:rPr>
          <w:rFonts w:ascii="Times New Roman" w:hAnsi="Times New Roman" w:cs="Times New Roman"/>
          <w:sz w:val="28"/>
          <w:szCs w:val="28"/>
        </w:rPr>
        <w:t>согласию Сторон путем заключения дополнительного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6B710C">
        <w:rPr>
          <w:rFonts w:ascii="Times New Roman" w:hAnsi="Times New Roman" w:cs="Times New Roman"/>
          <w:sz w:val="28"/>
          <w:szCs w:val="28"/>
        </w:rPr>
        <w:t>согл</w:t>
      </w:r>
      <w:r w:rsidR="00517472">
        <w:rPr>
          <w:rFonts w:ascii="Times New Roman" w:hAnsi="Times New Roman" w:cs="Times New Roman"/>
          <w:sz w:val="28"/>
          <w:szCs w:val="28"/>
        </w:rPr>
        <w:t>ашения к настоящему Соглашению, являющегося его неотъемлемой</w:t>
      </w:r>
      <w:r w:rsidR="00517472" w:rsidRPr="006B710C">
        <w:rPr>
          <w:rFonts w:ascii="Times New Roman" w:hAnsi="Times New Roman" w:cs="Times New Roman"/>
          <w:sz w:val="28"/>
          <w:szCs w:val="28"/>
        </w:rPr>
        <w:t xml:space="preserve"> частью</w:t>
      </w:r>
      <w:r w:rsidR="00517472">
        <w:t>.</w:t>
      </w:r>
      <w:r w:rsidR="00517472" w:rsidRPr="006B710C">
        <w:rPr>
          <w:rFonts w:ascii="Times New Roman" w:hAnsi="Times New Roman" w:cs="Times New Roman"/>
          <w:color w:val="0D0D0D" w:themeColor="text1" w:themeTint="F2"/>
          <w:sz w:val="28"/>
          <w:szCs w:val="28"/>
          <w:vertAlign w:val="superscript"/>
        </w:rPr>
        <w:t xml:space="preserve"> </w:t>
      </w:r>
    </w:p>
    <w:p w:rsidR="00517472" w:rsidRDefault="00E05533" w:rsidP="00517472">
      <w:pPr>
        <w:spacing w:after="1" w:line="20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7CE4">
        <w:rPr>
          <w:rFonts w:ascii="Times New Roman" w:hAnsi="Times New Roman" w:cs="Times New Roman"/>
          <w:sz w:val="28"/>
          <w:szCs w:val="28"/>
        </w:rPr>
        <w:t>7</w:t>
      </w:r>
      <w:r w:rsidR="00517472" w:rsidRPr="006B710C">
        <w:rPr>
          <w:rFonts w:ascii="Times New Roman" w:hAnsi="Times New Roman" w:cs="Times New Roman"/>
          <w:sz w:val="28"/>
          <w:szCs w:val="28"/>
        </w:rPr>
        <w:t>.2. Расторжение настоящего Соглашения осуществляется по соглашению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6B710C">
        <w:rPr>
          <w:rFonts w:ascii="Times New Roman" w:hAnsi="Times New Roman" w:cs="Times New Roman"/>
          <w:sz w:val="28"/>
          <w:szCs w:val="28"/>
        </w:rPr>
        <w:t>Сторон.</w:t>
      </w:r>
    </w:p>
    <w:p w:rsidR="00517472" w:rsidRPr="006B710C" w:rsidRDefault="00E05533" w:rsidP="00517472">
      <w:pPr>
        <w:spacing w:after="1" w:line="20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5533">
        <w:rPr>
          <w:rFonts w:ascii="Times New Roman" w:hAnsi="Times New Roman" w:cs="Times New Roman"/>
          <w:sz w:val="28"/>
          <w:szCs w:val="28"/>
        </w:rPr>
        <w:t>7</w:t>
      </w:r>
      <w:r w:rsidR="00517472" w:rsidRPr="006B710C">
        <w:rPr>
          <w:rFonts w:ascii="Times New Roman" w:hAnsi="Times New Roman" w:cs="Times New Roman"/>
          <w:sz w:val="28"/>
          <w:szCs w:val="28"/>
        </w:rPr>
        <w:t>.3. Настоящее Соглашение составлено в двух экземплярах, имеющих равную</w:t>
      </w:r>
      <w:r w:rsidR="00517472">
        <w:rPr>
          <w:rFonts w:ascii="Times New Roman" w:hAnsi="Times New Roman" w:cs="Times New Roman"/>
          <w:sz w:val="28"/>
          <w:szCs w:val="28"/>
        </w:rPr>
        <w:t xml:space="preserve"> </w:t>
      </w:r>
      <w:r w:rsidR="00517472" w:rsidRPr="006B710C">
        <w:rPr>
          <w:rFonts w:ascii="Times New Roman" w:hAnsi="Times New Roman" w:cs="Times New Roman"/>
          <w:sz w:val="28"/>
          <w:szCs w:val="28"/>
        </w:rPr>
        <w:t>юридическую силу, по одному для каждой из Сторон</w:t>
      </w:r>
      <w:r w:rsidR="00517472">
        <w:t>.</w:t>
      </w:r>
    </w:p>
    <w:p w:rsidR="00517472" w:rsidRDefault="00517472" w:rsidP="00517472">
      <w:pPr>
        <w:spacing w:after="1" w:line="240" w:lineRule="atLeast"/>
        <w:jc w:val="both"/>
      </w:pPr>
    </w:p>
    <w:p w:rsidR="00517472" w:rsidRPr="006B710C" w:rsidRDefault="00E05533" w:rsidP="00517472">
      <w:pPr>
        <w:spacing w:after="1" w:line="24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517472" w:rsidRPr="006B710C">
        <w:rPr>
          <w:rFonts w:ascii="Times New Roman" w:hAnsi="Times New Roman" w:cs="Times New Roman"/>
          <w:sz w:val="28"/>
          <w:szCs w:val="28"/>
        </w:rPr>
        <w:t>. Платежные реквизиты Сторон</w:t>
      </w:r>
    </w:p>
    <w:p w:rsidR="00517472" w:rsidRPr="006B710C" w:rsidRDefault="00517472" w:rsidP="00517472">
      <w:pPr>
        <w:spacing w:after="1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517472" w:rsidRPr="006B710C" w:rsidTr="00517472">
        <w:tc>
          <w:tcPr>
            <w:tcW w:w="4536" w:type="dxa"/>
          </w:tcPr>
          <w:p w:rsidR="00517472" w:rsidRPr="006B710C" w:rsidRDefault="00517472" w:rsidP="0051747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</w:t>
            </w:r>
          </w:p>
        </w:tc>
        <w:tc>
          <w:tcPr>
            <w:tcW w:w="4537" w:type="dxa"/>
          </w:tcPr>
          <w:p w:rsidR="00517472" w:rsidRPr="006B710C" w:rsidRDefault="00517472" w:rsidP="0051747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  <w:r w:rsidR="00184A0F" w:rsidRPr="00184A0F">
              <w:rPr>
                <w:rStyle w:val="af5"/>
                <w:rFonts w:ascii="Times New Roman" w:hAnsi="Times New Roman" w:cs="Times New Roman"/>
                <w:sz w:val="48"/>
                <w:szCs w:val="48"/>
              </w:rPr>
              <w:endnoteReference w:customMarkFollows="1" w:id="4"/>
              <w:sym w:font="Symbol" w:char="F0D6"/>
            </w:r>
          </w:p>
        </w:tc>
      </w:tr>
      <w:tr w:rsidR="00517472" w:rsidRPr="006B710C" w:rsidTr="00517472">
        <w:tc>
          <w:tcPr>
            <w:tcW w:w="4536" w:type="dxa"/>
          </w:tcPr>
          <w:p w:rsid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Управа района Орехово-Борисово Южное города Москвы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Юридический адрес: 115582, Москва, Каширское шоссе, д.122;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Фактический адрес: 115582, Москва, Каширское шоссе, д.122;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+7 (495) 342-11-84;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8-495-343-08-45 (11-94) бухг.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sosbr@mos.ru; 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 xml:space="preserve">Получатель: Департамент финансов города Москвы (управа района Орехово-Борисово Южное города Москвы, л/с 0399112000960257)  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ИНН 7737128492  </w:t>
            </w: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КПП 772401001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ОГРН 1027737002820 от 20</w:t>
            </w:r>
            <w:r w:rsidR="00127DF8">
              <w:rPr>
                <w:rFonts w:ascii="Times New Roman" w:hAnsi="Times New Roman" w:cs="Times New Roman"/>
                <w:sz w:val="28"/>
                <w:szCs w:val="28"/>
              </w:rPr>
              <w:t xml:space="preserve">.12. </w:t>
            </w: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02 г.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  <w:p w:rsidR="008B139D" w:rsidRPr="008B139D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 xml:space="preserve"> 03221643450000007300</w:t>
            </w:r>
          </w:p>
          <w:p w:rsidR="00517472" w:rsidRPr="006B710C" w:rsidRDefault="008B139D" w:rsidP="008B139D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B139D">
              <w:rPr>
                <w:rFonts w:ascii="Times New Roman" w:hAnsi="Times New Roman" w:cs="Times New Roman"/>
                <w:sz w:val="28"/>
                <w:szCs w:val="28"/>
              </w:rPr>
              <w:t>ЕКС  40102810545370000003 в ГУ Банка России по ЦФО//УФК по г. Москве  г. Москва, БИК 004525988</w:t>
            </w:r>
          </w:p>
        </w:tc>
        <w:tc>
          <w:tcPr>
            <w:tcW w:w="4537" w:type="dxa"/>
          </w:tcPr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кор</w:t>
            </w:r>
            <w:proofErr w:type="spellEnd"/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р/с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л/с</w:t>
            </w:r>
          </w:p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Наименован</w:t>
            </w:r>
            <w:bookmarkStart w:id="0" w:name="_GoBack"/>
            <w:bookmarkEnd w:id="0"/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ие банка:</w:t>
            </w:r>
          </w:p>
        </w:tc>
      </w:tr>
      <w:tr w:rsidR="00517472" w:rsidRPr="006B710C" w:rsidTr="00517472">
        <w:tc>
          <w:tcPr>
            <w:tcW w:w="4536" w:type="dxa"/>
          </w:tcPr>
          <w:p w:rsidR="00517472" w:rsidRPr="006B710C" w:rsidRDefault="008B139D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управы района Орехово-Борисово Южное города Москвы</w:t>
            </w:r>
          </w:p>
        </w:tc>
        <w:tc>
          <w:tcPr>
            <w:tcW w:w="4537" w:type="dxa"/>
          </w:tcPr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</w:p>
        </w:tc>
      </w:tr>
      <w:tr w:rsidR="00517472" w:rsidRPr="006B710C" w:rsidTr="00517472">
        <w:tc>
          <w:tcPr>
            <w:tcW w:w="4536" w:type="dxa"/>
          </w:tcPr>
          <w:p w:rsidR="008B139D" w:rsidRDefault="008B139D" w:rsidP="008B139D">
            <w:pPr>
              <w:spacing w:after="1" w:line="24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472" w:rsidRPr="006B710C" w:rsidRDefault="008B139D" w:rsidP="008B139D">
            <w:pPr>
              <w:spacing w:after="1" w:line="24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_______________Козельская В.Д. </w:t>
            </w:r>
          </w:p>
        </w:tc>
        <w:tc>
          <w:tcPr>
            <w:tcW w:w="4537" w:type="dxa"/>
          </w:tcPr>
          <w:p w:rsidR="00517472" w:rsidRPr="006B710C" w:rsidRDefault="00517472" w:rsidP="0051747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</w:tc>
      </w:tr>
      <w:tr w:rsidR="00517472" w:rsidRPr="006B710C" w:rsidTr="00517472">
        <w:tc>
          <w:tcPr>
            <w:tcW w:w="4536" w:type="dxa"/>
          </w:tcPr>
          <w:p w:rsidR="00517472" w:rsidRPr="008B139D" w:rsidRDefault="00517472" w:rsidP="0051747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39D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  <w:tc>
          <w:tcPr>
            <w:tcW w:w="4537" w:type="dxa"/>
          </w:tcPr>
          <w:p w:rsidR="00517472" w:rsidRPr="008B139D" w:rsidRDefault="00517472" w:rsidP="0051747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39D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</w:tr>
      <w:tr w:rsidR="00517472" w:rsidRPr="006B710C" w:rsidTr="00517472">
        <w:tc>
          <w:tcPr>
            <w:tcW w:w="4536" w:type="dxa"/>
          </w:tcPr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4537" w:type="dxa"/>
          </w:tcPr>
          <w:p w:rsidR="00517472" w:rsidRPr="006B710C" w:rsidRDefault="00517472" w:rsidP="00517472">
            <w:pPr>
              <w:spacing w:after="1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10C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517472" w:rsidRPr="006B710C" w:rsidRDefault="00517472" w:rsidP="00517472">
      <w:pPr>
        <w:spacing w:after="1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17472" w:rsidRPr="006B710C" w:rsidRDefault="00517472" w:rsidP="00517472">
      <w:pPr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710C">
        <w:rPr>
          <w:rFonts w:ascii="Times New Roman" w:hAnsi="Times New Roman" w:cs="Times New Roman"/>
          <w:sz w:val="28"/>
          <w:szCs w:val="28"/>
        </w:rPr>
        <w:lastRenderedPageBreak/>
        <w:t>Примечание: Уполномоченные органы вправе дополнить соглашение иными пунктами, разделами, приложениями, исходя из положений Правового акта.</w:t>
      </w:r>
    </w:p>
    <w:p w:rsidR="00E05533" w:rsidRDefault="00E05533" w:rsidP="00517472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E05533" w:rsidRDefault="00E05533" w:rsidP="00517472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E05533" w:rsidRDefault="00E05533" w:rsidP="00517472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sectPr w:rsidR="00E05533" w:rsidSect="00D17C38">
      <w:headerReference w:type="default" r:id="rId13"/>
      <w:endnotePr>
        <w:numFmt w:val="chicago"/>
      </w:endnotePr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5F5" w:rsidRDefault="005C45F5" w:rsidP="00C44144">
      <w:pPr>
        <w:spacing w:after="0" w:line="240" w:lineRule="auto"/>
      </w:pPr>
      <w:r>
        <w:separator/>
      </w:r>
    </w:p>
  </w:endnote>
  <w:endnote w:type="continuationSeparator" w:id="0">
    <w:p w:rsidR="005C45F5" w:rsidRDefault="005C45F5" w:rsidP="00C44144">
      <w:pPr>
        <w:spacing w:after="0" w:line="240" w:lineRule="auto"/>
      </w:pPr>
      <w:r>
        <w:continuationSeparator/>
      </w:r>
    </w:p>
  </w:endnote>
  <w:endnote w:id="1">
    <w:p w:rsidR="006B51B7" w:rsidRPr="00184A0F" w:rsidRDefault="006B51B7">
      <w:pPr>
        <w:pStyle w:val="af3"/>
        <w:rPr>
          <w:sz w:val="28"/>
          <w:szCs w:val="28"/>
        </w:rPr>
      </w:pPr>
      <w:r w:rsidRPr="00184A0F">
        <w:rPr>
          <w:rStyle w:val="af5"/>
          <w:sz w:val="48"/>
          <w:szCs w:val="48"/>
        </w:rPr>
        <w:sym w:font="Symbol" w:char="F0D6"/>
      </w:r>
      <w:r w:rsidRPr="00184A0F">
        <w:rPr>
          <w:sz w:val="48"/>
          <w:szCs w:val="48"/>
        </w:rPr>
        <w:t xml:space="preserve"> </w:t>
      </w:r>
      <w:r w:rsidR="00184A0F">
        <w:rPr>
          <w:sz w:val="48"/>
          <w:szCs w:val="48"/>
          <w:lang w:val="en-US"/>
        </w:rPr>
        <w:t xml:space="preserve"> </w:t>
      </w:r>
      <w:r w:rsidR="00184A0F" w:rsidRPr="00184A0F">
        <w:rPr>
          <w:rFonts w:ascii="Times New Roman" w:hAnsi="Times New Roman" w:cs="Times New Roman"/>
          <w:sz w:val="28"/>
          <w:szCs w:val="28"/>
        </w:rPr>
        <w:t>Заполняется получателем гранта</w:t>
      </w:r>
    </w:p>
  </w:endnote>
  <w:endnote w:id="2">
    <w:p w:rsidR="00184A0F" w:rsidRPr="00184A0F" w:rsidRDefault="00184A0F">
      <w:pPr>
        <w:pStyle w:val="af3"/>
        <w:rPr>
          <w:lang w:val="en-US"/>
        </w:rPr>
      </w:pPr>
    </w:p>
  </w:endnote>
  <w:endnote w:id="3">
    <w:p w:rsidR="00184A0F" w:rsidRPr="00184A0F" w:rsidRDefault="00184A0F">
      <w:pPr>
        <w:pStyle w:val="af3"/>
        <w:rPr>
          <w:lang w:val="en-US"/>
        </w:rPr>
      </w:pPr>
    </w:p>
  </w:endnote>
  <w:endnote w:id="4">
    <w:p w:rsidR="00184A0F" w:rsidRPr="00184A0F" w:rsidRDefault="00184A0F">
      <w:pPr>
        <w:pStyle w:val="af3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5F5" w:rsidRDefault="005C45F5" w:rsidP="00C44144">
      <w:pPr>
        <w:spacing w:after="0" w:line="240" w:lineRule="auto"/>
      </w:pPr>
      <w:r>
        <w:separator/>
      </w:r>
    </w:p>
  </w:footnote>
  <w:footnote w:type="continuationSeparator" w:id="0">
    <w:p w:rsidR="005C45F5" w:rsidRDefault="005C45F5" w:rsidP="00C44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C38" w:rsidRDefault="00D17C38">
    <w:pPr>
      <w:pStyle w:val="a7"/>
      <w:jc w:val="center"/>
    </w:pPr>
  </w:p>
  <w:p w:rsidR="00D17C38" w:rsidRDefault="00D17C3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A2355"/>
    <w:multiLevelType w:val="hybridMultilevel"/>
    <w:tmpl w:val="A20E6716"/>
    <w:lvl w:ilvl="0" w:tplc="141CB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CC5492"/>
    <w:multiLevelType w:val="hybridMultilevel"/>
    <w:tmpl w:val="8700784E"/>
    <w:lvl w:ilvl="0" w:tplc="7952BF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4F7FC6"/>
    <w:multiLevelType w:val="hybridMultilevel"/>
    <w:tmpl w:val="2E8CF838"/>
    <w:lvl w:ilvl="0" w:tplc="3B7C4C7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5E0C31"/>
    <w:multiLevelType w:val="hybridMultilevel"/>
    <w:tmpl w:val="75BAC38A"/>
    <w:lvl w:ilvl="0" w:tplc="D9F65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8504EC"/>
    <w:multiLevelType w:val="hybridMultilevel"/>
    <w:tmpl w:val="0AF825EE"/>
    <w:lvl w:ilvl="0" w:tplc="EF28613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5B2309A9"/>
    <w:multiLevelType w:val="hybridMultilevel"/>
    <w:tmpl w:val="474A34AE"/>
    <w:lvl w:ilvl="0" w:tplc="5E1CD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94101B"/>
    <w:multiLevelType w:val="hybridMultilevel"/>
    <w:tmpl w:val="65225802"/>
    <w:lvl w:ilvl="0" w:tplc="F04E6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26A1123"/>
    <w:multiLevelType w:val="hybridMultilevel"/>
    <w:tmpl w:val="AF9685F8"/>
    <w:lvl w:ilvl="0" w:tplc="3A285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64800F2"/>
    <w:multiLevelType w:val="hybridMultilevel"/>
    <w:tmpl w:val="DBCA5B54"/>
    <w:lvl w:ilvl="0" w:tplc="C7824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675"/>
    <w:rsid w:val="00001246"/>
    <w:rsid w:val="00002E9D"/>
    <w:rsid w:val="00004E47"/>
    <w:rsid w:val="00007757"/>
    <w:rsid w:val="00014188"/>
    <w:rsid w:val="00016521"/>
    <w:rsid w:val="0002160E"/>
    <w:rsid w:val="00026CC6"/>
    <w:rsid w:val="000307D3"/>
    <w:rsid w:val="000320BC"/>
    <w:rsid w:val="00032915"/>
    <w:rsid w:val="00034FED"/>
    <w:rsid w:val="00035751"/>
    <w:rsid w:val="00035DC7"/>
    <w:rsid w:val="00041AA1"/>
    <w:rsid w:val="00042675"/>
    <w:rsid w:val="00043C5A"/>
    <w:rsid w:val="00044F8C"/>
    <w:rsid w:val="000453AF"/>
    <w:rsid w:val="00057CC4"/>
    <w:rsid w:val="00062E96"/>
    <w:rsid w:val="000662B9"/>
    <w:rsid w:val="000663C7"/>
    <w:rsid w:val="00066D51"/>
    <w:rsid w:val="00067B76"/>
    <w:rsid w:val="00074553"/>
    <w:rsid w:val="00074DD7"/>
    <w:rsid w:val="000760F3"/>
    <w:rsid w:val="0007780D"/>
    <w:rsid w:val="00077BAE"/>
    <w:rsid w:val="000851E7"/>
    <w:rsid w:val="00087BAE"/>
    <w:rsid w:val="00087E21"/>
    <w:rsid w:val="00092FE8"/>
    <w:rsid w:val="000955E4"/>
    <w:rsid w:val="0009726C"/>
    <w:rsid w:val="000A1587"/>
    <w:rsid w:val="000A1957"/>
    <w:rsid w:val="000A28AC"/>
    <w:rsid w:val="000A36B1"/>
    <w:rsid w:val="000A391C"/>
    <w:rsid w:val="000A4191"/>
    <w:rsid w:val="000A5BF2"/>
    <w:rsid w:val="000A7082"/>
    <w:rsid w:val="000B1AF2"/>
    <w:rsid w:val="000B2263"/>
    <w:rsid w:val="000B4145"/>
    <w:rsid w:val="000B47F7"/>
    <w:rsid w:val="000B7219"/>
    <w:rsid w:val="000C22BB"/>
    <w:rsid w:val="000C26CE"/>
    <w:rsid w:val="000C3C7A"/>
    <w:rsid w:val="000C463A"/>
    <w:rsid w:val="000D019F"/>
    <w:rsid w:val="000D0955"/>
    <w:rsid w:val="000D42D5"/>
    <w:rsid w:val="000D504A"/>
    <w:rsid w:val="000D79DE"/>
    <w:rsid w:val="000E032C"/>
    <w:rsid w:val="000E0F77"/>
    <w:rsid w:val="000E3668"/>
    <w:rsid w:val="000E37DB"/>
    <w:rsid w:val="000E4D46"/>
    <w:rsid w:val="000E7EE5"/>
    <w:rsid w:val="00103949"/>
    <w:rsid w:val="00103C67"/>
    <w:rsid w:val="001067D6"/>
    <w:rsid w:val="00107422"/>
    <w:rsid w:val="00110755"/>
    <w:rsid w:val="00115909"/>
    <w:rsid w:val="00120B54"/>
    <w:rsid w:val="00127DF8"/>
    <w:rsid w:val="00132FD0"/>
    <w:rsid w:val="001335EB"/>
    <w:rsid w:val="00137CBA"/>
    <w:rsid w:val="00141634"/>
    <w:rsid w:val="0014448F"/>
    <w:rsid w:val="0015004C"/>
    <w:rsid w:val="00150351"/>
    <w:rsid w:val="0015459C"/>
    <w:rsid w:val="0015706E"/>
    <w:rsid w:val="001573A5"/>
    <w:rsid w:val="00157CE4"/>
    <w:rsid w:val="00160FF9"/>
    <w:rsid w:val="001626B2"/>
    <w:rsid w:val="0017065E"/>
    <w:rsid w:val="00174D13"/>
    <w:rsid w:val="00177B2D"/>
    <w:rsid w:val="00180574"/>
    <w:rsid w:val="001842D2"/>
    <w:rsid w:val="00184807"/>
    <w:rsid w:val="00184A0F"/>
    <w:rsid w:val="00186D74"/>
    <w:rsid w:val="001919E4"/>
    <w:rsid w:val="001929AB"/>
    <w:rsid w:val="001929C1"/>
    <w:rsid w:val="001A2353"/>
    <w:rsid w:val="001A5789"/>
    <w:rsid w:val="001B1A85"/>
    <w:rsid w:val="001B1C44"/>
    <w:rsid w:val="001B5269"/>
    <w:rsid w:val="001B7629"/>
    <w:rsid w:val="001C040E"/>
    <w:rsid w:val="001C261E"/>
    <w:rsid w:val="001C7B00"/>
    <w:rsid w:val="001D0F27"/>
    <w:rsid w:val="001D2876"/>
    <w:rsid w:val="001D514E"/>
    <w:rsid w:val="001D6962"/>
    <w:rsid w:val="001E3E4B"/>
    <w:rsid w:val="001F2CF8"/>
    <w:rsid w:val="0020054C"/>
    <w:rsid w:val="0020232E"/>
    <w:rsid w:val="00202955"/>
    <w:rsid w:val="00203CF8"/>
    <w:rsid w:val="00213D38"/>
    <w:rsid w:val="00214E45"/>
    <w:rsid w:val="00215628"/>
    <w:rsid w:val="00215E0D"/>
    <w:rsid w:val="0021669B"/>
    <w:rsid w:val="00217AA4"/>
    <w:rsid w:val="002230E9"/>
    <w:rsid w:val="00224F0D"/>
    <w:rsid w:val="0022760B"/>
    <w:rsid w:val="00233A8A"/>
    <w:rsid w:val="00244A3F"/>
    <w:rsid w:val="00245F13"/>
    <w:rsid w:val="002472DD"/>
    <w:rsid w:val="00252B24"/>
    <w:rsid w:val="0025478F"/>
    <w:rsid w:val="00254E21"/>
    <w:rsid w:val="00255AF0"/>
    <w:rsid w:val="00260AB6"/>
    <w:rsid w:val="0026177D"/>
    <w:rsid w:val="002629D3"/>
    <w:rsid w:val="0026414D"/>
    <w:rsid w:val="00264E8D"/>
    <w:rsid w:val="0027003E"/>
    <w:rsid w:val="00271F3D"/>
    <w:rsid w:val="00276194"/>
    <w:rsid w:val="002844AC"/>
    <w:rsid w:val="00284CA5"/>
    <w:rsid w:val="00287A13"/>
    <w:rsid w:val="0029011E"/>
    <w:rsid w:val="00292BB0"/>
    <w:rsid w:val="00295480"/>
    <w:rsid w:val="002A02C2"/>
    <w:rsid w:val="002A2A67"/>
    <w:rsid w:val="002A69B4"/>
    <w:rsid w:val="002A71FE"/>
    <w:rsid w:val="002B162A"/>
    <w:rsid w:val="002B272F"/>
    <w:rsid w:val="002B6783"/>
    <w:rsid w:val="002C2D7E"/>
    <w:rsid w:val="002C44A3"/>
    <w:rsid w:val="002C4971"/>
    <w:rsid w:val="002D0CA2"/>
    <w:rsid w:val="002D3579"/>
    <w:rsid w:val="002D74AD"/>
    <w:rsid w:val="002D7CCE"/>
    <w:rsid w:val="002D7E56"/>
    <w:rsid w:val="002E23F8"/>
    <w:rsid w:val="002E31AF"/>
    <w:rsid w:val="002E44D9"/>
    <w:rsid w:val="002E6EE7"/>
    <w:rsid w:val="002F3434"/>
    <w:rsid w:val="002F7167"/>
    <w:rsid w:val="00303721"/>
    <w:rsid w:val="0030601F"/>
    <w:rsid w:val="003065DC"/>
    <w:rsid w:val="00310C01"/>
    <w:rsid w:val="00310D33"/>
    <w:rsid w:val="00315F63"/>
    <w:rsid w:val="003172BB"/>
    <w:rsid w:val="00317C00"/>
    <w:rsid w:val="00320336"/>
    <w:rsid w:val="0032033C"/>
    <w:rsid w:val="00320F51"/>
    <w:rsid w:val="00326F8A"/>
    <w:rsid w:val="00333616"/>
    <w:rsid w:val="00334ACC"/>
    <w:rsid w:val="00335680"/>
    <w:rsid w:val="003364E7"/>
    <w:rsid w:val="00340949"/>
    <w:rsid w:val="003413FF"/>
    <w:rsid w:val="00341897"/>
    <w:rsid w:val="00345408"/>
    <w:rsid w:val="0034545B"/>
    <w:rsid w:val="00345E48"/>
    <w:rsid w:val="00347CC5"/>
    <w:rsid w:val="003518E1"/>
    <w:rsid w:val="00352E25"/>
    <w:rsid w:val="00353E3F"/>
    <w:rsid w:val="00354968"/>
    <w:rsid w:val="003569CA"/>
    <w:rsid w:val="003642AC"/>
    <w:rsid w:val="00366EEC"/>
    <w:rsid w:val="00367307"/>
    <w:rsid w:val="00371455"/>
    <w:rsid w:val="00374249"/>
    <w:rsid w:val="00377145"/>
    <w:rsid w:val="003771C7"/>
    <w:rsid w:val="003821E7"/>
    <w:rsid w:val="00382B69"/>
    <w:rsid w:val="00384FBE"/>
    <w:rsid w:val="0039075C"/>
    <w:rsid w:val="00391049"/>
    <w:rsid w:val="003931D8"/>
    <w:rsid w:val="00393787"/>
    <w:rsid w:val="00394490"/>
    <w:rsid w:val="003A0611"/>
    <w:rsid w:val="003A4C4D"/>
    <w:rsid w:val="003B039E"/>
    <w:rsid w:val="003B1A74"/>
    <w:rsid w:val="003B597F"/>
    <w:rsid w:val="003B7502"/>
    <w:rsid w:val="003C0572"/>
    <w:rsid w:val="003C14D5"/>
    <w:rsid w:val="003C187C"/>
    <w:rsid w:val="003C3696"/>
    <w:rsid w:val="003D3175"/>
    <w:rsid w:val="003D5EFB"/>
    <w:rsid w:val="003D630B"/>
    <w:rsid w:val="003E7B9A"/>
    <w:rsid w:val="003F0FEE"/>
    <w:rsid w:val="003F1574"/>
    <w:rsid w:val="003F1DD0"/>
    <w:rsid w:val="003F2703"/>
    <w:rsid w:val="00400108"/>
    <w:rsid w:val="00406CAD"/>
    <w:rsid w:val="00406E8A"/>
    <w:rsid w:val="00414D15"/>
    <w:rsid w:val="00415C8D"/>
    <w:rsid w:val="0041653F"/>
    <w:rsid w:val="0042490C"/>
    <w:rsid w:val="00425BD5"/>
    <w:rsid w:val="00432539"/>
    <w:rsid w:val="004328B8"/>
    <w:rsid w:val="00433645"/>
    <w:rsid w:val="00434960"/>
    <w:rsid w:val="00437E1A"/>
    <w:rsid w:val="004418D8"/>
    <w:rsid w:val="00450493"/>
    <w:rsid w:val="00450A72"/>
    <w:rsid w:val="00452FCE"/>
    <w:rsid w:val="0045392B"/>
    <w:rsid w:val="00455224"/>
    <w:rsid w:val="004602BE"/>
    <w:rsid w:val="00460B23"/>
    <w:rsid w:val="004622F3"/>
    <w:rsid w:val="00462FFF"/>
    <w:rsid w:val="00470B4E"/>
    <w:rsid w:val="00473F0B"/>
    <w:rsid w:val="00474479"/>
    <w:rsid w:val="004763B9"/>
    <w:rsid w:val="004809DF"/>
    <w:rsid w:val="00480DD3"/>
    <w:rsid w:val="0049019B"/>
    <w:rsid w:val="004902D1"/>
    <w:rsid w:val="00492BE5"/>
    <w:rsid w:val="004930B8"/>
    <w:rsid w:val="0049591C"/>
    <w:rsid w:val="004A07C9"/>
    <w:rsid w:val="004A7A9B"/>
    <w:rsid w:val="004B393A"/>
    <w:rsid w:val="004C1F6D"/>
    <w:rsid w:val="004C47FD"/>
    <w:rsid w:val="004C5C77"/>
    <w:rsid w:val="004C782A"/>
    <w:rsid w:val="004D4AA3"/>
    <w:rsid w:val="004D6F22"/>
    <w:rsid w:val="004E3C80"/>
    <w:rsid w:val="004E5901"/>
    <w:rsid w:val="004F0840"/>
    <w:rsid w:val="004F5406"/>
    <w:rsid w:val="005020B8"/>
    <w:rsid w:val="00504ED5"/>
    <w:rsid w:val="005062FA"/>
    <w:rsid w:val="005118AB"/>
    <w:rsid w:val="00517472"/>
    <w:rsid w:val="00522434"/>
    <w:rsid w:val="0053189B"/>
    <w:rsid w:val="00532C41"/>
    <w:rsid w:val="00534C9F"/>
    <w:rsid w:val="005358A4"/>
    <w:rsid w:val="00535B1D"/>
    <w:rsid w:val="0054170B"/>
    <w:rsid w:val="00542272"/>
    <w:rsid w:val="005424B0"/>
    <w:rsid w:val="00542E26"/>
    <w:rsid w:val="00544163"/>
    <w:rsid w:val="005512F8"/>
    <w:rsid w:val="0055359D"/>
    <w:rsid w:val="005543B7"/>
    <w:rsid w:val="005634D3"/>
    <w:rsid w:val="00566D85"/>
    <w:rsid w:val="005702F6"/>
    <w:rsid w:val="00572515"/>
    <w:rsid w:val="00574C4A"/>
    <w:rsid w:val="005810FC"/>
    <w:rsid w:val="00582C0C"/>
    <w:rsid w:val="00582FD3"/>
    <w:rsid w:val="0058488A"/>
    <w:rsid w:val="005903F7"/>
    <w:rsid w:val="00590D74"/>
    <w:rsid w:val="00590FB4"/>
    <w:rsid w:val="00591538"/>
    <w:rsid w:val="00594413"/>
    <w:rsid w:val="0059527A"/>
    <w:rsid w:val="0059655E"/>
    <w:rsid w:val="005A0AB3"/>
    <w:rsid w:val="005A7770"/>
    <w:rsid w:val="005B215C"/>
    <w:rsid w:val="005B420E"/>
    <w:rsid w:val="005C393B"/>
    <w:rsid w:val="005C4136"/>
    <w:rsid w:val="005C45F5"/>
    <w:rsid w:val="005D047A"/>
    <w:rsid w:val="005D0CE2"/>
    <w:rsid w:val="005D30AB"/>
    <w:rsid w:val="005D59CE"/>
    <w:rsid w:val="005D6D64"/>
    <w:rsid w:val="005E215E"/>
    <w:rsid w:val="005E45D3"/>
    <w:rsid w:val="005F33FA"/>
    <w:rsid w:val="005F4D81"/>
    <w:rsid w:val="005F74EF"/>
    <w:rsid w:val="00600832"/>
    <w:rsid w:val="006020D5"/>
    <w:rsid w:val="00602D9B"/>
    <w:rsid w:val="00603DEE"/>
    <w:rsid w:val="0060466D"/>
    <w:rsid w:val="00606688"/>
    <w:rsid w:val="0060714E"/>
    <w:rsid w:val="006071E3"/>
    <w:rsid w:val="00611A51"/>
    <w:rsid w:val="006160BA"/>
    <w:rsid w:val="00630401"/>
    <w:rsid w:val="0063174D"/>
    <w:rsid w:val="00631DFE"/>
    <w:rsid w:val="006325FF"/>
    <w:rsid w:val="00635B74"/>
    <w:rsid w:val="00636980"/>
    <w:rsid w:val="00637A40"/>
    <w:rsid w:val="00640165"/>
    <w:rsid w:val="00643B8C"/>
    <w:rsid w:val="00652CEF"/>
    <w:rsid w:val="00653D40"/>
    <w:rsid w:val="00654427"/>
    <w:rsid w:val="00654CCD"/>
    <w:rsid w:val="00660271"/>
    <w:rsid w:val="00661AF5"/>
    <w:rsid w:val="0066278F"/>
    <w:rsid w:val="00665065"/>
    <w:rsid w:val="00666190"/>
    <w:rsid w:val="0067046A"/>
    <w:rsid w:val="0067215B"/>
    <w:rsid w:val="0067329A"/>
    <w:rsid w:val="006736B6"/>
    <w:rsid w:val="0067378E"/>
    <w:rsid w:val="006752FF"/>
    <w:rsid w:val="00680ED2"/>
    <w:rsid w:val="00681172"/>
    <w:rsid w:val="006836E9"/>
    <w:rsid w:val="0068611C"/>
    <w:rsid w:val="0068661D"/>
    <w:rsid w:val="00690A1F"/>
    <w:rsid w:val="00692291"/>
    <w:rsid w:val="006A01B7"/>
    <w:rsid w:val="006A3124"/>
    <w:rsid w:val="006A47B2"/>
    <w:rsid w:val="006A5B59"/>
    <w:rsid w:val="006B06F2"/>
    <w:rsid w:val="006B27BE"/>
    <w:rsid w:val="006B51B7"/>
    <w:rsid w:val="006B5A43"/>
    <w:rsid w:val="006B5D91"/>
    <w:rsid w:val="006B710C"/>
    <w:rsid w:val="006C52B4"/>
    <w:rsid w:val="006C60E5"/>
    <w:rsid w:val="006C6E5A"/>
    <w:rsid w:val="006D0A76"/>
    <w:rsid w:val="006D0FF7"/>
    <w:rsid w:val="006D25A5"/>
    <w:rsid w:val="006D399D"/>
    <w:rsid w:val="006D3C09"/>
    <w:rsid w:val="006D4C37"/>
    <w:rsid w:val="006E0B55"/>
    <w:rsid w:val="006E1B0D"/>
    <w:rsid w:val="006E3D78"/>
    <w:rsid w:val="006E4465"/>
    <w:rsid w:val="006E7457"/>
    <w:rsid w:val="006F25EC"/>
    <w:rsid w:val="006F6B7F"/>
    <w:rsid w:val="007009DB"/>
    <w:rsid w:val="00700DF9"/>
    <w:rsid w:val="0070215E"/>
    <w:rsid w:val="007076B1"/>
    <w:rsid w:val="00715F6D"/>
    <w:rsid w:val="00724078"/>
    <w:rsid w:val="00726001"/>
    <w:rsid w:val="00733C7D"/>
    <w:rsid w:val="0073519E"/>
    <w:rsid w:val="0073553B"/>
    <w:rsid w:val="00737364"/>
    <w:rsid w:val="00745087"/>
    <w:rsid w:val="00745587"/>
    <w:rsid w:val="00746230"/>
    <w:rsid w:val="00750453"/>
    <w:rsid w:val="00750B6D"/>
    <w:rsid w:val="00755086"/>
    <w:rsid w:val="007571FE"/>
    <w:rsid w:val="00763F5B"/>
    <w:rsid w:val="007649CA"/>
    <w:rsid w:val="00765A42"/>
    <w:rsid w:val="00770386"/>
    <w:rsid w:val="00775EA0"/>
    <w:rsid w:val="00776045"/>
    <w:rsid w:val="00776929"/>
    <w:rsid w:val="00780CA9"/>
    <w:rsid w:val="00780E3C"/>
    <w:rsid w:val="0078188B"/>
    <w:rsid w:val="00787994"/>
    <w:rsid w:val="007912B2"/>
    <w:rsid w:val="0079349C"/>
    <w:rsid w:val="007937FC"/>
    <w:rsid w:val="00795E19"/>
    <w:rsid w:val="007963A5"/>
    <w:rsid w:val="00797B4A"/>
    <w:rsid w:val="007A02E9"/>
    <w:rsid w:val="007A3783"/>
    <w:rsid w:val="007A3A1F"/>
    <w:rsid w:val="007A4948"/>
    <w:rsid w:val="007A5914"/>
    <w:rsid w:val="007A6433"/>
    <w:rsid w:val="007A7645"/>
    <w:rsid w:val="007A7D7E"/>
    <w:rsid w:val="007A7EB5"/>
    <w:rsid w:val="007B1B4B"/>
    <w:rsid w:val="007B49AA"/>
    <w:rsid w:val="007B6D65"/>
    <w:rsid w:val="007C1F2D"/>
    <w:rsid w:val="007C370F"/>
    <w:rsid w:val="007D0401"/>
    <w:rsid w:val="007D353F"/>
    <w:rsid w:val="007D3C90"/>
    <w:rsid w:val="007D65D5"/>
    <w:rsid w:val="007D69CB"/>
    <w:rsid w:val="007D6D1D"/>
    <w:rsid w:val="007E3847"/>
    <w:rsid w:val="007E4937"/>
    <w:rsid w:val="007E4F18"/>
    <w:rsid w:val="007E4F3B"/>
    <w:rsid w:val="007F2211"/>
    <w:rsid w:val="007F2221"/>
    <w:rsid w:val="007F278C"/>
    <w:rsid w:val="007F2841"/>
    <w:rsid w:val="007F5A27"/>
    <w:rsid w:val="007F6BD3"/>
    <w:rsid w:val="007F6F3E"/>
    <w:rsid w:val="00805569"/>
    <w:rsid w:val="00805A1B"/>
    <w:rsid w:val="00807E75"/>
    <w:rsid w:val="00812268"/>
    <w:rsid w:val="00812DF7"/>
    <w:rsid w:val="00815B80"/>
    <w:rsid w:val="00815B8D"/>
    <w:rsid w:val="008160FF"/>
    <w:rsid w:val="00816189"/>
    <w:rsid w:val="00817C80"/>
    <w:rsid w:val="00822FCC"/>
    <w:rsid w:val="00827A82"/>
    <w:rsid w:val="00833445"/>
    <w:rsid w:val="0083585E"/>
    <w:rsid w:val="00840FE2"/>
    <w:rsid w:val="008416CD"/>
    <w:rsid w:val="00850956"/>
    <w:rsid w:val="00853E88"/>
    <w:rsid w:val="008555EF"/>
    <w:rsid w:val="008573C9"/>
    <w:rsid w:val="00857B81"/>
    <w:rsid w:val="00861FE0"/>
    <w:rsid w:val="00864E83"/>
    <w:rsid w:val="0086581C"/>
    <w:rsid w:val="008729FD"/>
    <w:rsid w:val="00875F3C"/>
    <w:rsid w:val="00876111"/>
    <w:rsid w:val="00876751"/>
    <w:rsid w:val="00880BB8"/>
    <w:rsid w:val="00880ECB"/>
    <w:rsid w:val="0088567C"/>
    <w:rsid w:val="00885E11"/>
    <w:rsid w:val="00886B6D"/>
    <w:rsid w:val="008870E5"/>
    <w:rsid w:val="0088710A"/>
    <w:rsid w:val="00894020"/>
    <w:rsid w:val="0089645D"/>
    <w:rsid w:val="008969F5"/>
    <w:rsid w:val="008A55FA"/>
    <w:rsid w:val="008A7ADC"/>
    <w:rsid w:val="008B139D"/>
    <w:rsid w:val="008B346E"/>
    <w:rsid w:val="008B3899"/>
    <w:rsid w:val="008B40EF"/>
    <w:rsid w:val="008B4540"/>
    <w:rsid w:val="008C380D"/>
    <w:rsid w:val="008C4986"/>
    <w:rsid w:val="008C5729"/>
    <w:rsid w:val="008D6ADB"/>
    <w:rsid w:val="008F6128"/>
    <w:rsid w:val="008F6FC5"/>
    <w:rsid w:val="008F78D6"/>
    <w:rsid w:val="009106EE"/>
    <w:rsid w:val="00912DC1"/>
    <w:rsid w:val="0092433D"/>
    <w:rsid w:val="00925663"/>
    <w:rsid w:val="00925B32"/>
    <w:rsid w:val="00926F86"/>
    <w:rsid w:val="0093550E"/>
    <w:rsid w:val="00935DDC"/>
    <w:rsid w:val="00935F60"/>
    <w:rsid w:val="00942AF3"/>
    <w:rsid w:val="009433A7"/>
    <w:rsid w:val="00945B78"/>
    <w:rsid w:val="009526C5"/>
    <w:rsid w:val="0095633B"/>
    <w:rsid w:val="00957970"/>
    <w:rsid w:val="00962270"/>
    <w:rsid w:val="009634A1"/>
    <w:rsid w:val="009635D0"/>
    <w:rsid w:val="0096368D"/>
    <w:rsid w:val="00967672"/>
    <w:rsid w:val="00972B28"/>
    <w:rsid w:val="0097317C"/>
    <w:rsid w:val="00982153"/>
    <w:rsid w:val="00984B77"/>
    <w:rsid w:val="00992D67"/>
    <w:rsid w:val="009A3DCE"/>
    <w:rsid w:val="009A4AA6"/>
    <w:rsid w:val="009B2865"/>
    <w:rsid w:val="009B6872"/>
    <w:rsid w:val="009C6BE5"/>
    <w:rsid w:val="009C7062"/>
    <w:rsid w:val="009D09C8"/>
    <w:rsid w:val="009D44D4"/>
    <w:rsid w:val="009E162D"/>
    <w:rsid w:val="00A002A5"/>
    <w:rsid w:val="00A01792"/>
    <w:rsid w:val="00A02038"/>
    <w:rsid w:val="00A0395D"/>
    <w:rsid w:val="00A143D7"/>
    <w:rsid w:val="00A16D5B"/>
    <w:rsid w:val="00A3042A"/>
    <w:rsid w:val="00A31B39"/>
    <w:rsid w:val="00A31CFC"/>
    <w:rsid w:val="00A320DC"/>
    <w:rsid w:val="00A378AC"/>
    <w:rsid w:val="00A4078D"/>
    <w:rsid w:val="00A419D9"/>
    <w:rsid w:val="00A449EB"/>
    <w:rsid w:val="00A44CDF"/>
    <w:rsid w:val="00A45CC2"/>
    <w:rsid w:val="00A4678B"/>
    <w:rsid w:val="00A50C05"/>
    <w:rsid w:val="00A5223F"/>
    <w:rsid w:val="00A55502"/>
    <w:rsid w:val="00A55C07"/>
    <w:rsid w:val="00A609FD"/>
    <w:rsid w:val="00A60CDA"/>
    <w:rsid w:val="00A646F7"/>
    <w:rsid w:val="00A661EA"/>
    <w:rsid w:val="00A67334"/>
    <w:rsid w:val="00A72F49"/>
    <w:rsid w:val="00A7540B"/>
    <w:rsid w:val="00A75442"/>
    <w:rsid w:val="00A75945"/>
    <w:rsid w:val="00A75A7B"/>
    <w:rsid w:val="00A8116E"/>
    <w:rsid w:val="00A8382B"/>
    <w:rsid w:val="00A869F8"/>
    <w:rsid w:val="00A9111C"/>
    <w:rsid w:val="00A92A03"/>
    <w:rsid w:val="00A9732A"/>
    <w:rsid w:val="00A9745B"/>
    <w:rsid w:val="00A979C9"/>
    <w:rsid w:val="00AA3016"/>
    <w:rsid w:val="00AA697A"/>
    <w:rsid w:val="00AB768E"/>
    <w:rsid w:val="00AC24C5"/>
    <w:rsid w:val="00AC27B9"/>
    <w:rsid w:val="00AC5454"/>
    <w:rsid w:val="00AC7372"/>
    <w:rsid w:val="00AD27AD"/>
    <w:rsid w:val="00AD5F84"/>
    <w:rsid w:val="00AE281F"/>
    <w:rsid w:val="00AE5759"/>
    <w:rsid w:val="00AE5867"/>
    <w:rsid w:val="00AE62DE"/>
    <w:rsid w:val="00AE7119"/>
    <w:rsid w:val="00AF049B"/>
    <w:rsid w:val="00AF24A3"/>
    <w:rsid w:val="00AF7800"/>
    <w:rsid w:val="00B0286B"/>
    <w:rsid w:val="00B07E46"/>
    <w:rsid w:val="00B1173C"/>
    <w:rsid w:val="00B12B58"/>
    <w:rsid w:val="00B13C64"/>
    <w:rsid w:val="00B15EF9"/>
    <w:rsid w:val="00B167AE"/>
    <w:rsid w:val="00B16AAC"/>
    <w:rsid w:val="00B2121E"/>
    <w:rsid w:val="00B33604"/>
    <w:rsid w:val="00B371F0"/>
    <w:rsid w:val="00B40007"/>
    <w:rsid w:val="00B46524"/>
    <w:rsid w:val="00B46670"/>
    <w:rsid w:val="00B471D8"/>
    <w:rsid w:val="00B47C3A"/>
    <w:rsid w:val="00B51C2D"/>
    <w:rsid w:val="00B52491"/>
    <w:rsid w:val="00B5402F"/>
    <w:rsid w:val="00B545F9"/>
    <w:rsid w:val="00B54ACB"/>
    <w:rsid w:val="00B62BD0"/>
    <w:rsid w:val="00B62DF1"/>
    <w:rsid w:val="00B655FD"/>
    <w:rsid w:val="00B73E91"/>
    <w:rsid w:val="00B76489"/>
    <w:rsid w:val="00B86365"/>
    <w:rsid w:val="00B9161F"/>
    <w:rsid w:val="00B92BB0"/>
    <w:rsid w:val="00B943E5"/>
    <w:rsid w:val="00B94FB8"/>
    <w:rsid w:val="00B97E7F"/>
    <w:rsid w:val="00BA4090"/>
    <w:rsid w:val="00BA420E"/>
    <w:rsid w:val="00BB0129"/>
    <w:rsid w:val="00BB252D"/>
    <w:rsid w:val="00BB2D3E"/>
    <w:rsid w:val="00BB3BD5"/>
    <w:rsid w:val="00BB47B5"/>
    <w:rsid w:val="00BB5C52"/>
    <w:rsid w:val="00BB5EB1"/>
    <w:rsid w:val="00BB63B0"/>
    <w:rsid w:val="00BC5114"/>
    <w:rsid w:val="00BC5950"/>
    <w:rsid w:val="00BC6449"/>
    <w:rsid w:val="00BC6584"/>
    <w:rsid w:val="00BD4F04"/>
    <w:rsid w:val="00BD65EB"/>
    <w:rsid w:val="00BE090F"/>
    <w:rsid w:val="00BE14E7"/>
    <w:rsid w:val="00BE2749"/>
    <w:rsid w:val="00BE584B"/>
    <w:rsid w:val="00BE5CE6"/>
    <w:rsid w:val="00BF242A"/>
    <w:rsid w:val="00BF5C4B"/>
    <w:rsid w:val="00BF6D4F"/>
    <w:rsid w:val="00C00AA4"/>
    <w:rsid w:val="00C00BAE"/>
    <w:rsid w:val="00C11611"/>
    <w:rsid w:val="00C233C9"/>
    <w:rsid w:val="00C2542A"/>
    <w:rsid w:val="00C26209"/>
    <w:rsid w:val="00C2626E"/>
    <w:rsid w:val="00C33A62"/>
    <w:rsid w:val="00C34189"/>
    <w:rsid w:val="00C408B8"/>
    <w:rsid w:val="00C4326D"/>
    <w:rsid w:val="00C44144"/>
    <w:rsid w:val="00C44902"/>
    <w:rsid w:val="00C50A3D"/>
    <w:rsid w:val="00C522F1"/>
    <w:rsid w:val="00C559A0"/>
    <w:rsid w:val="00C55ABB"/>
    <w:rsid w:val="00C56445"/>
    <w:rsid w:val="00C568B5"/>
    <w:rsid w:val="00C56F7C"/>
    <w:rsid w:val="00C5756E"/>
    <w:rsid w:val="00C602C1"/>
    <w:rsid w:val="00C6172B"/>
    <w:rsid w:val="00C61973"/>
    <w:rsid w:val="00C61CF6"/>
    <w:rsid w:val="00C65BB1"/>
    <w:rsid w:val="00C65D47"/>
    <w:rsid w:val="00C67BB5"/>
    <w:rsid w:val="00C7049C"/>
    <w:rsid w:val="00C72EC7"/>
    <w:rsid w:val="00C74F41"/>
    <w:rsid w:val="00C81D6D"/>
    <w:rsid w:val="00C8465F"/>
    <w:rsid w:val="00C86817"/>
    <w:rsid w:val="00C90B93"/>
    <w:rsid w:val="00C93A98"/>
    <w:rsid w:val="00CA176D"/>
    <w:rsid w:val="00CA6675"/>
    <w:rsid w:val="00CB2347"/>
    <w:rsid w:val="00CB3F8D"/>
    <w:rsid w:val="00CB76D8"/>
    <w:rsid w:val="00CC0352"/>
    <w:rsid w:val="00CC1403"/>
    <w:rsid w:val="00CC47B9"/>
    <w:rsid w:val="00CC65D0"/>
    <w:rsid w:val="00CC6622"/>
    <w:rsid w:val="00CD0E81"/>
    <w:rsid w:val="00CD130D"/>
    <w:rsid w:val="00CD69CC"/>
    <w:rsid w:val="00CD7AF8"/>
    <w:rsid w:val="00CE0B37"/>
    <w:rsid w:val="00CE1AC2"/>
    <w:rsid w:val="00CE73D2"/>
    <w:rsid w:val="00CF29E9"/>
    <w:rsid w:val="00CF6382"/>
    <w:rsid w:val="00CF7105"/>
    <w:rsid w:val="00D0003C"/>
    <w:rsid w:val="00D007BD"/>
    <w:rsid w:val="00D03E11"/>
    <w:rsid w:val="00D068BF"/>
    <w:rsid w:val="00D11366"/>
    <w:rsid w:val="00D13B52"/>
    <w:rsid w:val="00D1406A"/>
    <w:rsid w:val="00D15365"/>
    <w:rsid w:val="00D17C38"/>
    <w:rsid w:val="00D22D25"/>
    <w:rsid w:val="00D26365"/>
    <w:rsid w:val="00D33849"/>
    <w:rsid w:val="00D3435D"/>
    <w:rsid w:val="00D373C2"/>
    <w:rsid w:val="00D37FD6"/>
    <w:rsid w:val="00D4044B"/>
    <w:rsid w:val="00D40F23"/>
    <w:rsid w:val="00D43DA0"/>
    <w:rsid w:val="00D43F8A"/>
    <w:rsid w:val="00D44557"/>
    <w:rsid w:val="00D453CE"/>
    <w:rsid w:val="00D46AC3"/>
    <w:rsid w:val="00D5385F"/>
    <w:rsid w:val="00D577FD"/>
    <w:rsid w:val="00D64A02"/>
    <w:rsid w:val="00D82845"/>
    <w:rsid w:val="00D91CC7"/>
    <w:rsid w:val="00D93513"/>
    <w:rsid w:val="00D943DD"/>
    <w:rsid w:val="00D94D9E"/>
    <w:rsid w:val="00DA21DF"/>
    <w:rsid w:val="00DA79C4"/>
    <w:rsid w:val="00DA7D92"/>
    <w:rsid w:val="00DB0C5B"/>
    <w:rsid w:val="00DC2124"/>
    <w:rsid w:val="00DC2A33"/>
    <w:rsid w:val="00DC6AB0"/>
    <w:rsid w:val="00DC6B5B"/>
    <w:rsid w:val="00DC7CB6"/>
    <w:rsid w:val="00DD0940"/>
    <w:rsid w:val="00DD417D"/>
    <w:rsid w:val="00DD6307"/>
    <w:rsid w:val="00DE034E"/>
    <w:rsid w:val="00DE0F4E"/>
    <w:rsid w:val="00DE10F6"/>
    <w:rsid w:val="00DE5169"/>
    <w:rsid w:val="00DF175E"/>
    <w:rsid w:val="00DF3AF7"/>
    <w:rsid w:val="00DF3FFE"/>
    <w:rsid w:val="00DF5A7E"/>
    <w:rsid w:val="00DF7152"/>
    <w:rsid w:val="00DF762B"/>
    <w:rsid w:val="00E00ADB"/>
    <w:rsid w:val="00E0119B"/>
    <w:rsid w:val="00E01B42"/>
    <w:rsid w:val="00E01BB8"/>
    <w:rsid w:val="00E04FE1"/>
    <w:rsid w:val="00E05533"/>
    <w:rsid w:val="00E1088A"/>
    <w:rsid w:val="00E10CA6"/>
    <w:rsid w:val="00E119DE"/>
    <w:rsid w:val="00E1330A"/>
    <w:rsid w:val="00E14137"/>
    <w:rsid w:val="00E172BC"/>
    <w:rsid w:val="00E2413A"/>
    <w:rsid w:val="00E30BB3"/>
    <w:rsid w:val="00E30EDF"/>
    <w:rsid w:val="00E322FA"/>
    <w:rsid w:val="00E32C84"/>
    <w:rsid w:val="00E330C4"/>
    <w:rsid w:val="00E34091"/>
    <w:rsid w:val="00E34612"/>
    <w:rsid w:val="00E34AC5"/>
    <w:rsid w:val="00E350D3"/>
    <w:rsid w:val="00E36AFD"/>
    <w:rsid w:val="00E40253"/>
    <w:rsid w:val="00E47D1A"/>
    <w:rsid w:val="00E502DB"/>
    <w:rsid w:val="00E54127"/>
    <w:rsid w:val="00E5613E"/>
    <w:rsid w:val="00E6402B"/>
    <w:rsid w:val="00E6672A"/>
    <w:rsid w:val="00E70A91"/>
    <w:rsid w:val="00E72596"/>
    <w:rsid w:val="00E729C8"/>
    <w:rsid w:val="00E73197"/>
    <w:rsid w:val="00E762FC"/>
    <w:rsid w:val="00E76E90"/>
    <w:rsid w:val="00E82821"/>
    <w:rsid w:val="00E83416"/>
    <w:rsid w:val="00E86EB4"/>
    <w:rsid w:val="00E90386"/>
    <w:rsid w:val="00E90DD9"/>
    <w:rsid w:val="00E91E90"/>
    <w:rsid w:val="00E9339F"/>
    <w:rsid w:val="00E96922"/>
    <w:rsid w:val="00EA484A"/>
    <w:rsid w:val="00EA4CE1"/>
    <w:rsid w:val="00EA6020"/>
    <w:rsid w:val="00EA7104"/>
    <w:rsid w:val="00EB2057"/>
    <w:rsid w:val="00EB5480"/>
    <w:rsid w:val="00EB7D45"/>
    <w:rsid w:val="00EC1766"/>
    <w:rsid w:val="00EC32AC"/>
    <w:rsid w:val="00ED270F"/>
    <w:rsid w:val="00ED471B"/>
    <w:rsid w:val="00EE36A5"/>
    <w:rsid w:val="00EE62DE"/>
    <w:rsid w:val="00EF2268"/>
    <w:rsid w:val="00EF516F"/>
    <w:rsid w:val="00EF5C4C"/>
    <w:rsid w:val="00F02F61"/>
    <w:rsid w:val="00F05A9F"/>
    <w:rsid w:val="00F100C2"/>
    <w:rsid w:val="00F10819"/>
    <w:rsid w:val="00F125CF"/>
    <w:rsid w:val="00F15251"/>
    <w:rsid w:val="00F200AA"/>
    <w:rsid w:val="00F2163A"/>
    <w:rsid w:val="00F2194B"/>
    <w:rsid w:val="00F23E4E"/>
    <w:rsid w:val="00F23FD3"/>
    <w:rsid w:val="00F2683D"/>
    <w:rsid w:val="00F27DD7"/>
    <w:rsid w:val="00F31C15"/>
    <w:rsid w:val="00F37E35"/>
    <w:rsid w:val="00F37F3A"/>
    <w:rsid w:val="00F41C6F"/>
    <w:rsid w:val="00F6558F"/>
    <w:rsid w:val="00F67E13"/>
    <w:rsid w:val="00F80AC6"/>
    <w:rsid w:val="00F829C0"/>
    <w:rsid w:val="00F8339E"/>
    <w:rsid w:val="00F943AC"/>
    <w:rsid w:val="00F97A3A"/>
    <w:rsid w:val="00FA1D57"/>
    <w:rsid w:val="00FA3624"/>
    <w:rsid w:val="00FA420A"/>
    <w:rsid w:val="00FA7909"/>
    <w:rsid w:val="00FB072A"/>
    <w:rsid w:val="00FB4537"/>
    <w:rsid w:val="00FB54FE"/>
    <w:rsid w:val="00FC5B5C"/>
    <w:rsid w:val="00FD2F62"/>
    <w:rsid w:val="00FD325E"/>
    <w:rsid w:val="00FD3AD9"/>
    <w:rsid w:val="00FD5809"/>
    <w:rsid w:val="00FD7692"/>
    <w:rsid w:val="00FD7C7C"/>
    <w:rsid w:val="00FE1B10"/>
    <w:rsid w:val="00FE746C"/>
    <w:rsid w:val="00FF15F3"/>
    <w:rsid w:val="00FF1B14"/>
    <w:rsid w:val="00FF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84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62FC"/>
    <w:pPr>
      <w:ind w:left="720"/>
      <w:contextualSpacing/>
    </w:pPr>
  </w:style>
  <w:style w:type="paragraph" w:customStyle="1" w:styleId="ConsPlusNormal">
    <w:name w:val="ConsPlusNormal"/>
    <w:rsid w:val="006D399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21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163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44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4144"/>
  </w:style>
  <w:style w:type="paragraph" w:styleId="a9">
    <w:name w:val="footer"/>
    <w:basedOn w:val="a"/>
    <w:link w:val="aa"/>
    <w:uiPriority w:val="99"/>
    <w:unhideWhenUsed/>
    <w:rsid w:val="00C44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4144"/>
  </w:style>
  <w:style w:type="paragraph" w:customStyle="1" w:styleId="ConsPlusNonformat">
    <w:name w:val="ConsPlusNonformat"/>
    <w:rsid w:val="00BB3B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6B51B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B51B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B51B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51B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B51B7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6B51B7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B51B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B51B7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6B51B7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6B51B7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6B51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84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62FC"/>
    <w:pPr>
      <w:ind w:left="720"/>
      <w:contextualSpacing/>
    </w:pPr>
  </w:style>
  <w:style w:type="paragraph" w:customStyle="1" w:styleId="ConsPlusNormal">
    <w:name w:val="ConsPlusNormal"/>
    <w:rsid w:val="006D399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21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163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44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4144"/>
  </w:style>
  <w:style w:type="paragraph" w:styleId="a9">
    <w:name w:val="footer"/>
    <w:basedOn w:val="a"/>
    <w:link w:val="aa"/>
    <w:uiPriority w:val="99"/>
    <w:unhideWhenUsed/>
    <w:rsid w:val="00C44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4144"/>
  </w:style>
  <w:style w:type="paragraph" w:customStyle="1" w:styleId="ConsPlusNonformat">
    <w:name w:val="ConsPlusNonformat"/>
    <w:rsid w:val="00BB3B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6B51B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B51B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B51B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51B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B51B7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6B51B7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B51B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B51B7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6B51B7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6B51B7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6B51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9BEEAB0C6ACC1BD457D7D8F8A991695F6892CFDD130CE1635B5E443933D12A66CE4B9B29B43CE33320ADFF9688C9861030422256DBDB54816HFb1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B87971A4EA88D53AADF34C70C3363897B6B4739D7BAB73648024ACDEBECA7863F295C320DD524C4D053799D7F26ZDN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B87971A4EA88D53AADF34C70C3363897B6B4739D7BAB73648024ACDEBECA7862D29043E0DDF3EC6D0462FCC3939E5187B620C96BF162BC828Z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B87971A4EA88D53AADF34C70C3363897B6B4739D7BAB73648024ACDEBECA7862D29043E0DDF3EC5D7462FCC3939E5187B620C96BF162BC828ZBN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siyanovaev\Desktop\Documents\&#1089;&#1077;&#1088;&#1074;&#1080;&#1090;&#1091;&#1090;&#1099;.dotx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1D249B-4C72-41B5-99F1-BCC831956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сервитуты</Template>
  <TotalTime>2</TotalTime>
  <Pages>6</Pages>
  <Words>1682</Words>
  <Characters>9593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KasiyanovaEV</dc:creator>
  <cp:lastModifiedBy>Малышко Елена Петровна</cp:lastModifiedBy>
  <cp:revision>3</cp:revision>
  <cp:lastPrinted>2022-06-03T08:44:00Z</cp:lastPrinted>
  <dcterms:created xsi:type="dcterms:W3CDTF">2022-07-12T10:15:00Z</dcterms:created>
  <dcterms:modified xsi:type="dcterms:W3CDTF">2022-07-12T10:16:00Z</dcterms:modified>
</cp:coreProperties>
</file>